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C4A73E" w14:textId="276D6713" w:rsidR="00E87E4F" w:rsidRDefault="0045536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856" behindDoc="0" locked="0" layoutInCell="1" allowOverlap="1" wp14:anchorId="3579527D" wp14:editId="45D0D808">
                <wp:simplePos x="0" y="0"/>
                <wp:positionH relativeFrom="margin">
                  <wp:align>left</wp:align>
                </wp:positionH>
                <wp:positionV relativeFrom="paragraph">
                  <wp:posOffset>7868</wp:posOffset>
                </wp:positionV>
                <wp:extent cx="3044825" cy="553593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4825" cy="553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B0438D" w14:textId="2DD7E562" w:rsidR="008B0E66" w:rsidRPr="00324FB5" w:rsidRDefault="00191668" w:rsidP="00191668">
                            <w:pPr>
                              <w:jc w:val="center"/>
                              <w:rPr>
                                <w:rFonts w:ascii="Arial Black" w:hAnsi="Arial Black" w:cs="Aharoni"/>
                                <w:b/>
                                <w:i/>
                                <w:sz w:val="30"/>
                                <w:szCs w:val="30"/>
                              </w:rPr>
                            </w:pPr>
                            <w:r w:rsidRPr="00324FB5">
                              <w:rPr>
                                <w:rFonts w:ascii="Arial Black" w:hAnsi="Arial Black" w:cs="Aharoni"/>
                                <w:b/>
                                <w:i/>
                                <w:sz w:val="30"/>
                                <w:szCs w:val="30"/>
                              </w:rPr>
                              <w:t>Our Story</w:t>
                            </w:r>
                          </w:p>
                          <w:p w14:paraId="4E87BBDD" w14:textId="0245EC67" w:rsidR="00191668" w:rsidRPr="00EB1307" w:rsidRDefault="00191668" w:rsidP="00191668">
                            <w:pPr>
                              <w:jc w:val="center"/>
                            </w:pPr>
                          </w:p>
                          <w:p w14:paraId="48ADB0AC" w14:textId="401AFA91" w:rsidR="00203711" w:rsidRPr="004378A8" w:rsidRDefault="00191668" w:rsidP="00203711">
                            <w:pPr>
                              <w:spacing w:after="160" w:line="276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378A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 Hopkins County Genealogical Society was forme</w:t>
                            </w:r>
                            <w:r w:rsidR="007314AB" w:rsidRPr="004378A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 in 1980 with 15 members. </w:t>
                            </w:r>
                            <w:r w:rsidR="0020371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Now with about</w:t>
                            </w:r>
                            <w:r w:rsidR="007314AB" w:rsidRPr="004378A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200 members</w:t>
                            </w:r>
                            <w:r w:rsidR="0020371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</w:t>
                            </w:r>
                            <w:r w:rsidR="0045536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copies of o</w:t>
                            </w:r>
                            <w:r w:rsidR="00203711" w:rsidRPr="004378A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ur </w:t>
                            </w:r>
                            <w:r w:rsidR="0045536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40-page </w:t>
                            </w:r>
                            <w:r w:rsidR="00203711" w:rsidRPr="004378A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award-winning Quarterly </w:t>
                            </w:r>
                            <w:r w:rsidR="0045536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are</w:t>
                            </w:r>
                            <w:r w:rsidR="00203711" w:rsidRPr="004378A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printed </w:t>
                            </w:r>
                            <w:r w:rsidR="000118B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for</w:t>
                            </w:r>
                            <w:r w:rsidR="0020371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03711" w:rsidRPr="004378A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mail</w:t>
                            </w:r>
                            <w:r w:rsidR="000118B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ing</w:t>
                            </w:r>
                            <w:r w:rsidR="00203711" w:rsidRPr="004378A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to members and exchange societies across the nation. </w:t>
                            </w:r>
                          </w:p>
                          <w:p w14:paraId="3BB748BF" w14:textId="3379CBF7" w:rsidR="0045536E" w:rsidRPr="004378A8" w:rsidRDefault="0045536E" w:rsidP="0045536E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378A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Community Events:</w:t>
                            </w:r>
                            <w:r w:rsidRPr="004378A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Our meetings  are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the</w:t>
                            </w:r>
                            <w:r w:rsidRPr="004378A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third Thursday of each month, except June, July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</w:t>
                            </w:r>
                            <w:r w:rsidRPr="004378A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and December, at 7:00 pm in the research library</w:t>
                            </w:r>
                            <w:r w:rsidR="008D4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featuring outstanding speakers promoting history and genealogy</w:t>
                            </w:r>
                            <w:r w:rsidRPr="004378A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In addition, HCGS hosts a yearly Lock-In in July and a Cemetery Walk in the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</w:t>
                            </w:r>
                            <w:r w:rsidRPr="004378A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all. </w:t>
                            </w:r>
                          </w:p>
                          <w:p w14:paraId="64FC4D49" w14:textId="108DFB9B" w:rsidR="00A10B06" w:rsidRPr="004378A8" w:rsidRDefault="00A10B06" w:rsidP="004378A8">
                            <w:pPr>
                              <w:spacing w:after="160" w:line="276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B092989" w14:textId="2BC8597A" w:rsidR="001170E2" w:rsidRDefault="001170E2" w:rsidP="004378A8">
                            <w:pPr>
                              <w:spacing w:after="160" w:line="276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378A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Our Archives house original county records, maps, family collections, scrapbooks, 1000’s of photographs, and numerous original materials.</w:t>
                            </w:r>
                          </w:p>
                          <w:p w14:paraId="401D69E6" w14:textId="344F1FAC" w:rsidR="0045536E" w:rsidRPr="004378A8" w:rsidRDefault="0045536E" w:rsidP="004378A8">
                            <w:pPr>
                              <w:spacing w:after="160" w:line="276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378A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With over 8,000 titles in our collection, it’s never been easier to start searching!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79527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6pt;width:239.75pt;height:435.9pt;z-index:2517058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" filled="f" stroked="f">
                <v:textbox>
                  <w:txbxContent>
                    <w:p w14:paraId="40B0438D" w14:textId="2DD7E562" w:rsidR="008B0E66" w:rsidRPr="00324FB5" w:rsidRDefault="00191668" w:rsidP="00191668">
                      <w:pPr>
                        <w:jc w:val="center"/>
                        <w:rPr>
                          <w:rFonts w:ascii="Arial Black" w:hAnsi="Arial Black" w:cs="Aharoni"/>
                          <w:b/>
                          <w:i/>
                          <w:sz w:val="30"/>
                          <w:szCs w:val="30"/>
                        </w:rPr>
                      </w:pPr>
                      <w:r w:rsidRPr="00324FB5">
                        <w:rPr>
                          <w:rFonts w:ascii="Arial Black" w:hAnsi="Arial Black" w:cs="Aharoni"/>
                          <w:b/>
                          <w:i/>
                          <w:sz w:val="30"/>
                          <w:szCs w:val="30"/>
                        </w:rPr>
                        <w:t>Our Story</w:t>
                      </w:r>
                    </w:p>
                    <w:p w14:paraId="4E87BBDD" w14:textId="0245EC67" w:rsidR="00191668" w:rsidRPr="00EB1307" w:rsidRDefault="00191668" w:rsidP="00191668">
                      <w:pPr>
                        <w:jc w:val="center"/>
                      </w:pPr>
                    </w:p>
                    <w:p w14:paraId="48ADB0AC" w14:textId="401AFA91" w:rsidR="00203711" w:rsidRPr="004378A8" w:rsidRDefault="00191668" w:rsidP="00203711">
                      <w:pPr>
                        <w:spacing w:after="160" w:line="276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378A8">
                        <w:rPr>
                          <w:rFonts w:ascii="Arial" w:hAnsi="Arial" w:cs="Arial"/>
                          <w:sz w:val="24"/>
                          <w:szCs w:val="24"/>
                        </w:rPr>
                        <w:t>The Hopkins County Genealogical Society was forme</w:t>
                      </w:r>
                      <w:r w:rsidR="007314AB" w:rsidRPr="004378A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 in 1980 with 15 members. </w:t>
                      </w:r>
                      <w:r w:rsidR="00203711">
                        <w:rPr>
                          <w:rFonts w:ascii="Arial" w:hAnsi="Arial" w:cs="Arial"/>
                          <w:sz w:val="24"/>
                          <w:szCs w:val="24"/>
                        </w:rPr>
                        <w:t>Now with about</w:t>
                      </w:r>
                      <w:r w:rsidR="007314AB" w:rsidRPr="004378A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200 members</w:t>
                      </w:r>
                      <w:r w:rsidR="00203711">
                        <w:rPr>
                          <w:rFonts w:ascii="Arial" w:hAnsi="Arial" w:cs="Arial"/>
                          <w:sz w:val="24"/>
                          <w:szCs w:val="24"/>
                        </w:rPr>
                        <w:t>,</w:t>
                      </w:r>
                      <w:r w:rsidR="0045536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copies of o</w:t>
                      </w:r>
                      <w:r w:rsidR="00203711" w:rsidRPr="004378A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ur </w:t>
                      </w:r>
                      <w:r w:rsidR="0045536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40-page </w:t>
                      </w:r>
                      <w:r w:rsidR="00203711" w:rsidRPr="004378A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award-winning Quarterly </w:t>
                      </w:r>
                      <w:r w:rsidR="0045536E">
                        <w:rPr>
                          <w:rFonts w:ascii="Arial" w:hAnsi="Arial" w:cs="Arial"/>
                          <w:sz w:val="24"/>
                          <w:szCs w:val="24"/>
                        </w:rPr>
                        <w:t>are</w:t>
                      </w:r>
                      <w:r w:rsidR="00203711" w:rsidRPr="004378A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printed </w:t>
                      </w:r>
                      <w:r w:rsidR="000118B9">
                        <w:rPr>
                          <w:rFonts w:ascii="Arial" w:hAnsi="Arial" w:cs="Arial"/>
                          <w:sz w:val="24"/>
                          <w:szCs w:val="24"/>
                        </w:rPr>
                        <w:t>for</w:t>
                      </w:r>
                      <w:r w:rsidR="0020371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203711" w:rsidRPr="004378A8">
                        <w:rPr>
                          <w:rFonts w:ascii="Arial" w:hAnsi="Arial" w:cs="Arial"/>
                          <w:sz w:val="24"/>
                          <w:szCs w:val="24"/>
                        </w:rPr>
                        <w:t>mail</w:t>
                      </w:r>
                      <w:r w:rsidR="000118B9">
                        <w:rPr>
                          <w:rFonts w:ascii="Arial" w:hAnsi="Arial" w:cs="Arial"/>
                          <w:sz w:val="24"/>
                          <w:szCs w:val="24"/>
                        </w:rPr>
                        <w:t>ing</w:t>
                      </w:r>
                      <w:r w:rsidR="00203711" w:rsidRPr="004378A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to members and exchange societies across the nation. </w:t>
                      </w:r>
                    </w:p>
                    <w:p w14:paraId="3BB748BF" w14:textId="3379CBF7" w:rsidR="0045536E" w:rsidRPr="004378A8" w:rsidRDefault="0045536E" w:rsidP="0045536E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378A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Community Events:</w:t>
                      </w:r>
                      <w:r w:rsidRPr="004378A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Our meetings  are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the</w:t>
                      </w:r>
                      <w:r w:rsidRPr="004378A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third Thursday of each month, except June, July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,</w:t>
                      </w:r>
                      <w:r w:rsidRPr="004378A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and December, at 7:00 pm in the research library</w:t>
                      </w:r>
                      <w:r w:rsidR="008D43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featuring outstanding speakers promoting history and genealogy</w:t>
                      </w:r>
                      <w:r w:rsidRPr="004378A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In addition, HCGS hosts a yearly Lock-In in July and a Cemetery Walk in the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</w:t>
                      </w:r>
                      <w:r w:rsidRPr="004378A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all. </w:t>
                      </w:r>
                    </w:p>
                    <w:p w14:paraId="64FC4D49" w14:textId="108DFB9B" w:rsidR="00A10B06" w:rsidRPr="004378A8" w:rsidRDefault="00A10B06" w:rsidP="004378A8">
                      <w:pPr>
                        <w:spacing w:after="160" w:line="276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B092989" w14:textId="2BC8597A" w:rsidR="001170E2" w:rsidRDefault="001170E2" w:rsidP="004378A8">
                      <w:pPr>
                        <w:spacing w:after="160" w:line="276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378A8">
                        <w:rPr>
                          <w:rFonts w:ascii="Arial" w:hAnsi="Arial" w:cs="Arial"/>
                          <w:sz w:val="24"/>
                          <w:szCs w:val="24"/>
                        </w:rPr>
                        <w:t>Our Archives house original county records, maps, family collections, scrapbooks, 1000’s of photographs, and numerous original materials.</w:t>
                      </w:r>
                    </w:p>
                    <w:p w14:paraId="401D69E6" w14:textId="344F1FAC" w:rsidR="0045536E" w:rsidRPr="004378A8" w:rsidRDefault="0045536E" w:rsidP="004378A8">
                      <w:pPr>
                        <w:spacing w:after="160" w:line="276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378A8">
                        <w:rPr>
                          <w:rFonts w:ascii="Arial" w:hAnsi="Arial" w:cs="Arial"/>
                          <w:sz w:val="24"/>
                          <w:szCs w:val="24"/>
                        </w:rPr>
                        <w:t>With over 8,000 titles in our collection, it’s never been easier to start searching!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64B6E">
        <w:rPr>
          <w:noProof/>
        </w:rPr>
        <mc:AlternateContent>
          <mc:Choice Requires="wps">
            <w:drawing>
              <wp:anchor distT="0" distB="0" distL="114300" distR="114300" simplePos="0" relativeHeight="251703808" behindDoc="1" locked="0" layoutInCell="1" allowOverlap="1" wp14:anchorId="1296A48C" wp14:editId="2CBC3A3C">
                <wp:simplePos x="0" y="0"/>
                <wp:positionH relativeFrom="margin">
                  <wp:posOffset>3335655</wp:posOffset>
                </wp:positionH>
                <wp:positionV relativeFrom="paragraph">
                  <wp:posOffset>3175</wp:posOffset>
                </wp:positionV>
                <wp:extent cx="3044952" cy="6038850"/>
                <wp:effectExtent l="0" t="0" r="0" b="0"/>
                <wp:wrapTight wrapText="bothSides">
                  <wp:wrapPolygon edited="0">
                    <wp:start x="405" y="0"/>
                    <wp:lineTo x="405" y="21532"/>
                    <wp:lineTo x="21082" y="21532"/>
                    <wp:lineTo x="21082" y="0"/>
                    <wp:lineTo x="405" y="0"/>
                  </wp:wrapPolygon>
                </wp:wrapTight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4952" cy="6038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BE5A47" w14:textId="77777777" w:rsidR="00405B3F" w:rsidRPr="00324FB5" w:rsidRDefault="00405B3F" w:rsidP="003245F4">
                            <w:pPr>
                              <w:jc w:val="center"/>
                              <w:rPr>
                                <w:rFonts w:ascii="Arial Black" w:eastAsiaTheme="minorHAnsi" w:hAnsi="Arial Black" w:cs="Aharoni"/>
                                <w:b/>
                                <w:i/>
                                <w:color w:val="auto"/>
                                <w:kern w:val="0"/>
                                <w:sz w:val="30"/>
                                <w:szCs w:val="30"/>
                              </w:rPr>
                            </w:pPr>
                            <w:r w:rsidRPr="00324FB5">
                              <w:rPr>
                                <w:rFonts w:ascii="Arial Black" w:eastAsiaTheme="minorHAnsi" w:hAnsi="Arial Black" w:cs="Aharoni"/>
                                <w:b/>
                                <w:i/>
                                <w:color w:val="auto"/>
                                <w:kern w:val="0"/>
                                <w:sz w:val="30"/>
                                <w:szCs w:val="30"/>
                              </w:rPr>
                              <w:t>Welcome to our Research</w:t>
                            </w:r>
                          </w:p>
                          <w:p w14:paraId="1C9A2272" w14:textId="77777777" w:rsidR="00405B3F" w:rsidRPr="00324FB5" w:rsidRDefault="00405B3F" w:rsidP="003245F4">
                            <w:pPr>
                              <w:jc w:val="center"/>
                              <w:rPr>
                                <w:rFonts w:ascii="Arial Black" w:eastAsiaTheme="minorHAnsi" w:hAnsi="Arial Black" w:cs="Aharoni"/>
                                <w:b/>
                                <w:i/>
                                <w:color w:val="auto"/>
                                <w:kern w:val="0"/>
                                <w:sz w:val="30"/>
                                <w:szCs w:val="30"/>
                              </w:rPr>
                            </w:pPr>
                            <w:r w:rsidRPr="00324FB5">
                              <w:rPr>
                                <w:rFonts w:ascii="Arial Black" w:eastAsiaTheme="minorHAnsi" w:hAnsi="Arial Black" w:cs="Aharoni"/>
                                <w:b/>
                                <w:i/>
                                <w:color w:val="auto"/>
                                <w:kern w:val="0"/>
                                <w:sz w:val="30"/>
                                <w:szCs w:val="30"/>
                              </w:rPr>
                              <w:t>Library and Archives</w:t>
                            </w:r>
                          </w:p>
                          <w:p w14:paraId="278A1B8F" w14:textId="77777777" w:rsidR="003245F4" w:rsidRPr="00EB1307" w:rsidRDefault="003245F4" w:rsidP="00765B2C">
                            <w:pPr>
                              <w:spacing w:line="276" w:lineRule="auto"/>
                              <w:jc w:val="center"/>
                              <w:rPr>
                                <w:rFonts w:ascii="Arial" w:eastAsiaTheme="minorHAnsi" w:hAnsi="Arial" w:cs="Arial"/>
                                <w:b/>
                                <w:i/>
                                <w:color w:val="auto"/>
                                <w:kern w:val="0"/>
                              </w:rPr>
                            </w:pPr>
                          </w:p>
                          <w:p w14:paraId="0383C051" w14:textId="23487FE4" w:rsidR="00405B3F" w:rsidRPr="004378A8" w:rsidRDefault="006F422B" w:rsidP="004378A8">
                            <w:pPr>
                              <w:spacing w:after="160" w:line="276" w:lineRule="auto"/>
                              <w:jc w:val="both"/>
                              <w:rPr>
                                <w:rFonts w:ascii="Arial" w:eastAsiaTheme="minorHAnsi" w:hAnsi="Arial" w:cs="Arial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4378A8">
                              <w:rPr>
                                <w:rFonts w:ascii="Arial" w:eastAsiaTheme="minorHAnsi" w:hAnsi="Arial" w:cs="Arial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t>Volunteer</w:t>
                            </w:r>
                            <w:r w:rsidR="00405B3F" w:rsidRPr="004378A8">
                              <w:rPr>
                                <w:rFonts w:ascii="Arial" w:eastAsiaTheme="minorHAnsi" w:hAnsi="Arial" w:cs="Arial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t xml:space="preserve"> members are on duty to assist </w:t>
                            </w:r>
                            <w:r w:rsidR="0056284F">
                              <w:rPr>
                                <w:rFonts w:ascii="Arial" w:eastAsiaTheme="minorHAnsi" w:hAnsi="Arial" w:cs="Arial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t xml:space="preserve">you </w:t>
                            </w:r>
                            <w:r w:rsidR="00405B3F" w:rsidRPr="004378A8">
                              <w:rPr>
                                <w:rFonts w:ascii="Arial" w:eastAsiaTheme="minorHAnsi" w:hAnsi="Arial" w:cs="Arial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t>in locating materials. Members of the Society will be glad to respond to specific requests and answer queries if patrons will send a</w:t>
                            </w:r>
                            <w:r w:rsidRPr="004378A8">
                              <w:rPr>
                                <w:rFonts w:ascii="Arial" w:eastAsiaTheme="minorHAnsi" w:hAnsi="Arial" w:cs="Arial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t>n</w:t>
                            </w:r>
                            <w:r w:rsidR="00405B3F" w:rsidRPr="004378A8">
                              <w:rPr>
                                <w:rFonts w:ascii="Arial" w:eastAsiaTheme="minorHAnsi" w:hAnsi="Arial" w:cs="Arial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t xml:space="preserve"> SASE to P.O. Box 624, Sulphur Springs, TX 75483-0624</w:t>
                            </w:r>
                            <w:r w:rsidR="00951A4C" w:rsidRPr="004378A8">
                              <w:rPr>
                                <w:rFonts w:ascii="Arial" w:eastAsiaTheme="minorHAnsi" w:hAnsi="Arial" w:cs="Arial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t xml:space="preserve">  or an email to </w:t>
                            </w:r>
                            <w:hyperlink r:id="rId8" w:history="1">
                              <w:r w:rsidR="00951A4C" w:rsidRPr="0070237B">
                                <w:rPr>
                                  <w:rFonts w:ascii="Arial" w:eastAsiaTheme="minorHAnsi" w:hAnsi="Arial" w:cs="Arial"/>
                                  <w:color w:val="800000"/>
                                  <w:kern w:val="0"/>
                                  <w:sz w:val="24"/>
                                  <w:szCs w:val="24"/>
                                  <w:u w:val="single"/>
                                </w:rPr>
                                <w:t>hcgstx@suddenlinkmail.com</w:t>
                              </w:r>
                            </w:hyperlink>
                            <w:r w:rsidRPr="0070237B">
                              <w:rPr>
                                <w:rFonts w:ascii="Arial" w:eastAsiaTheme="minorHAnsi" w:hAnsi="Arial" w:cs="Arial"/>
                                <w:color w:val="800000"/>
                                <w:kern w:val="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EBCD677" w14:textId="20C13605" w:rsidR="008B0E66" w:rsidRDefault="008B0E66" w:rsidP="008B0E66">
                            <w:pPr>
                              <w:spacing w:after="160" w:line="259" w:lineRule="auto"/>
                              <w:jc w:val="both"/>
                              <w:rPr>
                                <w:rFonts w:asciiTheme="minorHAnsi" w:eastAsiaTheme="minorHAnsi" w:hAnsiTheme="minorHAnsi" w:cstheme="minorBidi"/>
                                <w:color w:val="auto"/>
                                <w:kern w:val="0"/>
                                <w:sz w:val="32"/>
                                <w:szCs w:val="32"/>
                              </w:rPr>
                            </w:pPr>
                          </w:p>
                          <w:p w14:paraId="2F4222E7" w14:textId="77777777" w:rsidR="0070237B" w:rsidRDefault="0070237B" w:rsidP="008B0E66">
                            <w:pPr>
                              <w:spacing w:after="160" w:line="259" w:lineRule="auto"/>
                              <w:jc w:val="both"/>
                              <w:rPr>
                                <w:rFonts w:asciiTheme="minorHAnsi" w:eastAsiaTheme="minorHAnsi" w:hAnsiTheme="minorHAnsi" w:cstheme="minorBidi"/>
                                <w:color w:val="auto"/>
                                <w:kern w:val="0"/>
                                <w:sz w:val="32"/>
                                <w:szCs w:val="32"/>
                              </w:rPr>
                            </w:pPr>
                          </w:p>
                          <w:p w14:paraId="646E35FE" w14:textId="77777777" w:rsidR="008B0E66" w:rsidRDefault="008B0E66" w:rsidP="008B0E66">
                            <w:pPr>
                              <w:spacing w:after="160" w:line="259" w:lineRule="auto"/>
                              <w:jc w:val="both"/>
                              <w:rPr>
                                <w:rFonts w:asciiTheme="minorHAnsi" w:eastAsiaTheme="minorHAnsi" w:hAnsiTheme="minorHAnsi" w:cstheme="minorBidi"/>
                                <w:color w:val="auto"/>
                                <w:kern w:val="0"/>
                                <w:sz w:val="32"/>
                                <w:szCs w:val="32"/>
                              </w:rPr>
                            </w:pPr>
                          </w:p>
                          <w:p w14:paraId="6F133C74" w14:textId="77777777" w:rsidR="00765B2C" w:rsidRDefault="00765B2C" w:rsidP="00765B2C">
                            <w:pPr>
                              <w:spacing w:after="160" w:line="276" w:lineRule="auto"/>
                              <w:jc w:val="both"/>
                              <w:rPr>
                                <w:rFonts w:ascii="Arial" w:eastAsiaTheme="minorHAnsi" w:hAnsi="Arial" w:cs="Arial"/>
                                <w:color w:val="auto"/>
                                <w:kern w:val="0"/>
                                <w:sz w:val="27"/>
                                <w:szCs w:val="27"/>
                              </w:rPr>
                            </w:pPr>
                          </w:p>
                          <w:p w14:paraId="0CF56B12" w14:textId="77777777" w:rsidR="004378A8" w:rsidRDefault="004378A8" w:rsidP="004378A8">
                            <w:pPr>
                              <w:spacing w:after="160" w:line="276" w:lineRule="auto"/>
                              <w:jc w:val="both"/>
                              <w:rPr>
                                <w:rFonts w:ascii="Arial" w:eastAsiaTheme="minorHAnsi" w:hAnsi="Arial" w:cs="Arial"/>
                                <w:color w:val="auto"/>
                                <w:kern w:val="0"/>
                                <w:sz w:val="24"/>
                                <w:szCs w:val="27"/>
                              </w:rPr>
                            </w:pPr>
                          </w:p>
                          <w:p w14:paraId="17B4A526" w14:textId="77777777" w:rsidR="00324FB5" w:rsidRDefault="00324FB5" w:rsidP="004378A8">
                            <w:pPr>
                              <w:spacing w:after="160" w:line="276" w:lineRule="auto"/>
                              <w:jc w:val="both"/>
                              <w:rPr>
                                <w:rFonts w:ascii="Arial" w:eastAsiaTheme="minorHAnsi" w:hAnsi="Arial" w:cs="Arial"/>
                                <w:color w:val="auto"/>
                                <w:kern w:val="0"/>
                                <w:sz w:val="24"/>
                                <w:szCs w:val="27"/>
                              </w:rPr>
                            </w:pPr>
                          </w:p>
                          <w:p w14:paraId="427ECD6A" w14:textId="77777777" w:rsidR="00324FB5" w:rsidRDefault="00324FB5" w:rsidP="004378A8">
                            <w:pPr>
                              <w:spacing w:after="160" w:line="276" w:lineRule="auto"/>
                              <w:jc w:val="both"/>
                              <w:rPr>
                                <w:rFonts w:ascii="Arial" w:eastAsiaTheme="minorHAnsi" w:hAnsi="Arial" w:cs="Arial"/>
                                <w:color w:val="auto"/>
                                <w:kern w:val="0"/>
                                <w:sz w:val="24"/>
                                <w:szCs w:val="27"/>
                              </w:rPr>
                            </w:pPr>
                          </w:p>
                          <w:p w14:paraId="4D414FE1" w14:textId="08305D7A" w:rsidR="00951A4C" w:rsidRPr="004378A8" w:rsidRDefault="00951A4C" w:rsidP="004378A8">
                            <w:pPr>
                              <w:spacing w:after="160" w:line="276" w:lineRule="auto"/>
                              <w:jc w:val="both"/>
                              <w:rPr>
                                <w:rFonts w:ascii="Arial" w:eastAsiaTheme="minorHAnsi" w:hAnsi="Arial" w:cs="Arial"/>
                                <w:color w:val="auto"/>
                                <w:kern w:val="0"/>
                                <w:sz w:val="24"/>
                                <w:szCs w:val="27"/>
                              </w:rPr>
                            </w:pPr>
                            <w:r w:rsidRPr="004378A8">
                              <w:rPr>
                                <w:rFonts w:ascii="Arial" w:eastAsiaTheme="minorHAnsi" w:hAnsi="Arial" w:cs="Arial"/>
                                <w:color w:val="auto"/>
                                <w:kern w:val="0"/>
                                <w:sz w:val="24"/>
                                <w:szCs w:val="27"/>
                              </w:rPr>
                              <w:t>We are located at 611 N. Davis St., Sulphur Springs, TX</w:t>
                            </w:r>
                            <w:r w:rsidR="00765B2C" w:rsidRPr="004378A8">
                              <w:rPr>
                                <w:rFonts w:ascii="Arial" w:eastAsiaTheme="minorHAnsi" w:hAnsi="Arial" w:cs="Arial"/>
                                <w:color w:val="auto"/>
                                <w:kern w:val="0"/>
                                <w:sz w:val="24"/>
                                <w:szCs w:val="27"/>
                              </w:rPr>
                              <w:t>,</w:t>
                            </w:r>
                            <w:r w:rsidRPr="004378A8">
                              <w:rPr>
                                <w:rFonts w:ascii="Arial" w:eastAsiaTheme="minorHAnsi" w:hAnsi="Arial" w:cs="Arial"/>
                                <w:color w:val="auto"/>
                                <w:kern w:val="0"/>
                                <w:sz w:val="24"/>
                                <w:szCs w:val="27"/>
                              </w:rPr>
                              <w:t xml:space="preserve"> 75482 in a space a</w:t>
                            </w:r>
                            <w:r w:rsidR="006F422B" w:rsidRPr="004378A8">
                              <w:rPr>
                                <w:rFonts w:ascii="Arial" w:eastAsiaTheme="minorHAnsi" w:hAnsi="Arial" w:cs="Arial"/>
                                <w:color w:val="auto"/>
                                <w:kern w:val="0"/>
                                <w:sz w:val="24"/>
                                <w:szCs w:val="27"/>
                              </w:rPr>
                              <w:t>djoining the Sulphur Springs Pu</w:t>
                            </w:r>
                            <w:r w:rsidRPr="004378A8">
                              <w:rPr>
                                <w:rFonts w:ascii="Arial" w:eastAsiaTheme="minorHAnsi" w:hAnsi="Arial" w:cs="Arial"/>
                                <w:color w:val="auto"/>
                                <w:kern w:val="0"/>
                                <w:sz w:val="24"/>
                                <w:szCs w:val="27"/>
                              </w:rPr>
                              <w:t>b</w:t>
                            </w:r>
                            <w:r w:rsidR="006F422B" w:rsidRPr="004378A8">
                              <w:rPr>
                                <w:rFonts w:ascii="Arial" w:eastAsiaTheme="minorHAnsi" w:hAnsi="Arial" w:cs="Arial"/>
                                <w:color w:val="auto"/>
                                <w:kern w:val="0"/>
                                <w:sz w:val="24"/>
                                <w:szCs w:val="27"/>
                              </w:rPr>
                              <w:t>l</w:t>
                            </w:r>
                            <w:r w:rsidRPr="004378A8">
                              <w:rPr>
                                <w:rFonts w:ascii="Arial" w:eastAsiaTheme="minorHAnsi" w:hAnsi="Arial" w:cs="Arial"/>
                                <w:color w:val="auto"/>
                                <w:kern w:val="0"/>
                                <w:sz w:val="24"/>
                                <w:szCs w:val="27"/>
                              </w:rPr>
                              <w:t>ic Library</w:t>
                            </w:r>
                            <w:r w:rsidR="006F422B" w:rsidRPr="004378A8">
                              <w:rPr>
                                <w:rFonts w:ascii="Arial" w:eastAsiaTheme="minorHAnsi" w:hAnsi="Arial" w:cs="Arial"/>
                                <w:color w:val="auto"/>
                                <w:kern w:val="0"/>
                                <w:sz w:val="24"/>
                                <w:szCs w:val="27"/>
                              </w:rPr>
                              <w:t>.</w:t>
                            </w:r>
                          </w:p>
                          <w:p w14:paraId="205F7C1C" w14:textId="77777777" w:rsidR="00405B3F" w:rsidRDefault="00405B3F" w:rsidP="00951A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6A48C" id="Text Box 7" o:spid="_x0000_s1027" type="#_x0000_t202" style="position:absolute;margin-left:262.65pt;margin-top:.25pt;width:239.75pt;height:475.5pt;z-index:-25161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" filled="f" stroked="f" strokeweight=".5pt">
                <v:textbox>
                  <w:txbxContent>
                    <w:p w14:paraId="37BE5A47" w14:textId="77777777" w:rsidR="00405B3F" w:rsidRPr="00324FB5" w:rsidRDefault="00405B3F" w:rsidP="003245F4">
                      <w:pPr>
                        <w:jc w:val="center"/>
                        <w:rPr>
                          <w:rFonts w:ascii="Arial Black" w:eastAsiaTheme="minorHAnsi" w:hAnsi="Arial Black" w:cs="Aharoni"/>
                          <w:b/>
                          <w:i/>
                          <w:color w:val="auto"/>
                          <w:kern w:val="0"/>
                          <w:sz w:val="30"/>
                          <w:szCs w:val="30"/>
                        </w:rPr>
                      </w:pPr>
                      <w:r w:rsidRPr="00324FB5">
                        <w:rPr>
                          <w:rFonts w:ascii="Arial Black" w:eastAsiaTheme="minorHAnsi" w:hAnsi="Arial Black" w:cs="Aharoni"/>
                          <w:b/>
                          <w:i/>
                          <w:color w:val="auto"/>
                          <w:kern w:val="0"/>
                          <w:sz w:val="30"/>
                          <w:szCs w:val="30"/>
                        </w:rPr>
                        <w:t>Welcome to our Research</w:t>
                      </w:r>
                    </w:p>
                    <w:p w14:paraId="1C9A2272" w14:textId="77777777" w:rsidR="00405B3F" w:rsidRPr="00324FB5" w:rsidRDefault="00405B3F" w:rsidP="003245F4">
                      <w:pPr>
                        <w:jc w:val="center"/>
                        <w:rPr>
                          <w:rFonts w:ascii="Arial Black" w:eastAsiaTheme="minorHAnsi" w:hAnsi="Arial Black" w:cs="Aharoni"/>
                          <w:b/>
                          <w:i/>
                          <w:color w:val="auto"/>
                          <w:kern w:val="0"/>
                          <w:sz w:val="30"/>
                          <w:szCs w:val="30"/>
                        </w:rPr>
                      </w:pPr>
                      <w:r w:rsidRPr="00324FB5">
                        <w:rPr>
                          <w:rFonts w:ascii="Arial Black" w:eastAsiaTheme="minorHAnsi" w:hAnsi="Arial Black" w:cs="Aharoni"/>
                          <w:b/>
                          <w:i/>
                          <w:color w:val="auto"/>
                          <w:kern w:val="0"/>
                          <w:sz w:val="30"/>
                          <w:szCs w:val="30"/>
                        </w:rPr>
                        <w:t>Library and Archives</w:t>
                      </w:r>
                    </w:p>
                    <w:p w14:paraId="278A1B8F" w14:textId="77777777" w:rsidR="003245F4" w:rsidRPr="00EB1307" w:rsidRDefault="003245F4" w:rsidP="00765B2C">
                      <w:pPr>
                        <w:spacing w:line="276" w:lineRule="auto"/>
                        <w:jc w:val="center"/>
                        <w:rPr>
                          <w:rFonts w:ascii="Arial" w:eastAsiaTheme="minorHAnsi" w:hAnsi="Arial" w:cs="Arial"/>
                          <w:b/>
                          <w:i/>
                          <w:color w:val="auto"/>
                          <w:kern w:val="0"/>
                        </w:rPr>
                      </w:pPr>
                    </w:p>
                    <w:p w14:paraId="0383C051" w14:textId="23487FE4" w:rsidR="00405B3F" w:rsidRPr="004378A8" w:rsidRDefault="006F422B" w:rsidP="004378A8">
                      <w:pPr>
                        <w:spacing w:after="160" w:line="276" w:lineRule="auto"/>
                        <w:jc w:val="both"/>
                        <w:rPr>
                          <w:rFonts w:ascii="Arial" w:eastAsiaTheme="minorHAnsi" w:hAnsi="Arial" w:cs="Arial"/>
                          <w:color w:val="auto"/>
                          <w:kern w:val="0"/>
                          <w:sz w:val="24"/>
                          <w:szCs w:val="24"/>
                        </w:rPr>
                      </w:pPr>
                      <w:r w:rsidRPr="004378A8">
                        <w:rPr>
                          <w:rFonts w:ascii="Arial" w:eastAsiaTheme="minorHAnsi" w:hAnsi="Arial" w:cs="Arial"/>
                          <w:color w:val="auto"/>
                          <w:kern w:val="0"/>
                          <w:sz w:val="24"/>
                          <w:szCs w:val="24"/>
                        </w:rPr>
                        <w:t>Volunteer</w:t>
                      </w:r>
                      <w:r w:rsidR="00405B3F" w:rsidRPr="004378A8">
                        <w:rPr>
                          <w:rFonts w:ascii="Arial" w:eastAsiaTheme="minorHAnsi" w:hAnsi="Arial" w:cs="Arial"/>
                          <w:color w:val="auto"/>
                          <w:kern w:val="0"/>
                          <w:sz w:val="24"/>
                          <w:szCs w:val="24"/>
                        </w:rPr>
                        <w:t xml:space="preserve"> members are on duty to assist </w:t>
                      </w:r>
                      <w:r w:rsidR="0056284F">
                        <w:rPr>
                          <w:rFonts w:ascii="Arial" w:eastAsiaTheme="minorHAnsi" w:hAnsi="Arial" w:cs="Arial"/>
                          <w:color w:val="auto"/>
                          <w:kern w:val="0"/>
                          <w:sz w:val="24"/>
                          <w:szCs w:val="24"/>
                        </w:rPr>
                        <w:t xml:space="preserve">you </w:t>
                      </w:r>
                      <w:r w:rsidR="00405B3F" w:rsidRPr="004378A8">
                        <w:rPr>
                          <w:rFonts w:ascii="Arial" w:eastAsiaTheme="minorHAnsi" w:hAnsi="Arial" w:cs="Arial"/>
                          <w:color w:val="auto"/>
                          <w:kern w:val="0"/>
                          <w:sz w:val="24"/>
                          <w:szCs w:val="24"/>
                        </w:rPr>
                        <w:t>in locating materials. Members of the Society will be glad to respond to specific requests and answer queries if patrons will send a</w:t>
                      </w:r>
                      <w:r w:rsidRPr="004378A8">
                        <w:rPr>
                          <w:rFonts w:ascii="Arial" w:eastAsiaTheme="minorHAnsi" w:hAnsi="Arial" w:cs="Arial"/>
                          <w:color w:val="auto"/>
                          <w:kern w:val="0"/>
                          <w:sz w:val="24"/>
                          <w:szCs w:val="24"/>
                        </w:rPr>
                        <w:t>n</w:t>
                      </w:r>
                      <w:r w:rsidR="00405B3F" w:rsidRPr="004378A8">
                        <w:rPr>
                          <w:rFonts w:ascii="Arial" w:eastAsiaTheme="minorHAnsi" w:hAnsi="Arial" w:cs="Arial"/>
                          <w:color w:val="auto"/>
                          <w:kern w:val="0"/>
                          <w:sz w:val="24"/>
                          <w:szCs w:val="24"/>
                        </w:rPr>
                        <w:t xml:space="preserve"> SASE to P.O. Box 624, Sulphur Springs, TX 75483-0624</w:t>
                      </w:r>
                      <w:r w:rsidR="00951A4C" w:rsidRPr="004378A8">
                        <w:rPr>
                          <w:rFonts w:ascii="Arial" w:eastAsiaTheme="minorHAnsi" w:hAnsi="Arial" w:cs="Arial"/>
                          <w:color w:val="auto"/>
                          <w:kern w:val="0"/>
                          <w:sz w:val="24"/>
                          <w:szCs w:val="24"/>
                        </w:rPr>
                        <w:t xml:space="preserve">  or an email to </w:t>
                      </w:r>
                      <w:hyperlink r:id="rId9" w:history="1">
                        <w:r w:rsidR="00951A4C" w:rsidRPr="0070237B">
                          <w:rPr>
                            <w:rFonts w:ascii="Arial" w:eastAsiaTheme="minorHAnsi" w:hAnsi="Arial" w:cs="Arial"/>
                            <w:color w:val="800000"/>
                            <w:kern w:val="0"/>
                            <w:sz w:val="24"/>
                            <w:szCs w:val="24"/>
                            <w:u w:val="single"/>
                          </w:rPr>
                          <w:t>hcgstx@suddenlinkmail.com</w:t>
                        </w:r>
                      </w:hyperlink>
                      <w:r w:rsidRPr="0070237B">
                        <w:rPr>
                          <w:rFonts w:ascii="Arial" w:eastAsiaTheme="minorHAnsi" w:hAnsi="Arial" w:cs="Arial"/>
                          <w:color w:val="800000"/>
                          <w:kern w:val="0"/>
                          <w:sz w:val="24"/>
                          <w:szCs w:val="24"/>
                        </w:rPr>
                        <w:t>.</w:t>
                      </w:r>
                    </w:p>
                    <w:p w14:paraId="3EBCD677" w14:textId="20C13605" w:rsidR="008B0E66" w:rsidRDefault="008B0E66" w:rsidP="008B0E66">
                      <w:pPr>
                        <w:spacing w:after="160" w:line="259" w:lineRule="auto"/>
                        <w:jc w:val="both"/>
                        <w:rPr>
                          <w:rFonts w:asciiTheme="minorHAnsi" w:eastAsiaTheme="minorHAnsi" w:hAnsiTheme="minorHAnsi" w:cstheme="minorBidi"/>
                          <w:color w:val="auto"/>
                          <w:kern w:val="0"/>
                          <w:sz w:val="32"/>
                          <w:szCs w:val="32"/>
                        </w:rPr>
                      </w:pPr>
                    </w:p>
                    <w:p w14:paraId="2F4222E7" w14:textId="77777777" w:rsidR="0070237B" w:rsidRDefault="0070237B" w:rsidP="008B0E66">
                      <w:pPr>
                        <w:spacing w:after="160" w:line="259" w:lineRule="auto"/>
                        <w:jc w:val="both"/>
                        <w:rPr>
                          <w:rFonts w:asciiTheme="minorHAnsi" w:eastAsiaTheme="minorHAnsi" w:hAnsiTheme="minorHAnsi" w:cstheme="minorBidi"/>
                          <w:color w:val="auto"/>
                          <w:kern w:val="0"/>
                          <w:sz w:val="32"/>
                          <w:szCs w:val="32"/>
                        </w:rPr>
                      </w:pPr>
                    </w:p>
                    <w:p w14:paraId="646E35FE" w14:textId="77777777" w:rsidR="008B0E66" w:rsidRDefault="008B0E66" w:rsidP="008B0E66">
                      <w:pPr>
                        <w:spacing w:after="160" w:line="259" w:lineRule="auto"/>
                        <w:jc w:val="both"/>
                        <w:rPr>
                          <w:rFonts w:asciiTheme="minorHAnsi" w:eastAsiaTheme="minorHAnsi" w:hAnsiTheme="minorHAnsi" w:cstheme="minorBidi"/>
                          <w:color w:val="auto"/>
                          <w:kern w:val="0"/>
                          <w:sz w:val="32"/>
                          <w:szCs w:val="32"/>
                        </w:rPr>
                      </w:pPr>
                    </w:p>
                    <w:p w14:paraId="6F133C74" w14:textId="77777777" w:rsidR="00765B2C" w:rsidRDefault="00765B2C" w:rsidP="00765B2C">
                      <w:pPr>
                        <w:spacing w:after="160" w:line="276" w:lineRule="auto"/>
                        <w:jc w:val="both"/>
                        <w:rPr>
                          <w:rFonts w:ascii="Arial" w:eastAsiaTheme="minorHAnsi" w:hAnsi="Arial" w:cs="Arial"/>
                          <w:color w:val="auto"/>
                          <w:kern w:val="0"/>
                          <w:sz w:val="27"/>
                          <w:szCs w:val="27"/>
                        </w:rPr>
                      </w:pPr>
                    </w:p>
                    <w:p w14:paraId="0CF56B12" w14:textId="77777777" w:rsidR="004378A8" w:rsidRDefault="004378A8" w:rsidP="004378A8">
                      <w:pPr>
                        <w:spacing w:after="160" w:line="276" w:lineRule="auto"/>
                        <w:jc w:val="both"/>
                        <w:rPr>
                          <w:rFonts w:ascii="Arial" w:eastAsiaTheme="minorHAnsi" w:hAnsi="Arial" w:cs="Arial"/>
                          <w:color w:val="auto"/>
                          <w:kern w:val="0"/>
                          <w:sz w:val="24"/>
                          <w:szCs w:val="27"/>
                        </w:rPr>
                      </w:pPr>
                    </w:p>
                    <w:p w14:paraId="17B4A526" w14:textId="77777777" w:rsidR="00324FB5" w:rsidRDefault="00324FB5" w:rsidP="004378A8">
                      <w:pPr>
                        <w:spacing w:after="160" w:line="276" w:lineRule="auto"/>
                        <w:jc w:val="both"/>
                        <w:rPr>
                          <w:rFonts w:ascii="Arial" w:eastAsiaTheme="minorHAnsi" w:hAnsi="Arial" w:cs="Arial"/>
                          <w:color w:val="auto"/>
                          <w:kern w:val="0"/>
                          <w:sz w:val="24"/>
                          <w:szCs w:val="27"/>
                        </w:rPr>
                      </w:pPr>
                    </w:p>
                    <w:p w14:paraId="427ECD6A" w14:textId="77777777" w:rsidR="00324FB5" w:rsidRDefault="00324FB5" w:rsidP="004378A8">
                      <w:pPr>
                        <w:spacing w:after="160" w:line="276" w:lineRule="auto"/>
                        <w:jc w:val="both"/>
                        <w:rPr>
                          <w:rFonts w:ascii="Arial" w:eastAsiaTheme="minorHAnsi" w:hAnsi="Arial" w:cs="Arial"/>
                          <w:color w:val="auto"/>
                          <w:kern w:val="0"/>
                          <w:sz w:val="24"/>
                          <w:szCs w:val="27"/>
                        </w:rPr>
                      </w:pPr>
                    </w:p>
                    <w:p w14:paraId="4D414FE1" w14:textId="08305D7A" w:rsidR="00951A4C" w:rsidRPr="004378A8" w:rsidRDefault="00951A4C" w:rsidP="004378A8">
                      <w:pPr>
                        <w:spacing w:after="160" w:line="276" w:lineRule="auto"/>
                        <w:jc w:val="both"/>
                        <w:rPr>
                          <w:rFonts w:ascii="Arial" w:eastAsiaTheme="minorHAnsi" w:hAnsi="Arial" w:cs="Arial"/>
                          <w:color w:val="auto"/>
                          <w:kern w:val="0"/>
                          <w:sz w:val="24"/>
                          <w:szCs w:val="27"/>
                        </w:rPr>
                      </w:pPr>
                      <w:r w:rsidRPr="004378A8">
                        <w:rPr>
                          <w:rFonts w:ascii="Arial" w:eastAsiaTheme="minorHAnsi" w:hAnsi="Arial" w:cs="Arial"/>
                          <w:color w:val="auto"/>
                          <w:kern w:val="0"/>
                          <w:sz w:val="24"/>
                          <w:szCs w:val="27"/>
                        </w:rPr>
                        <w:t>We are located at 611 N. Davis St., Sulphur Springs, TX</w:t>
                      </w:r>
                      <w:r w:rsidR="00765B2C" w:rsidRPr="004378A8">
                        <w:rPr>
                          <w:rFonts w:ascii="Arial" w:eastAsiaTheme="minorHAnsi" w:hAnsi="Arial" w:cs="Arial"/>
                          <w:color w:val="auto"/>
                          <w:kern w:val="0"/>
                          <w:sz w:val="24"/>
                          <w:szCs w:val="27"/>
                        </w:rPr>
                        <w:t>,</w:t>
                      </w:r>
                      <w:r w:rsidRPr="004378A8">
                        <w:rPr>
                          <w:rFonts w:ascii="Arial" w:eastAsiaTheme="minorHAnsi" w:hAnsi="Arial" w:cs="Arial"/>
                          <w:color w:val="auto"/>
                          <w:kern w:val="0"/>
                          <w:sz w:val="24"/>
                          <w:szCs w:val="27"/>
                        </w:rPr>
                        <w:t xml:space="preserve"> 75482 in a space a</w:t>
                      </w:r>
                      <w:r w:rsidR="006F422B" w:rsidRPr="004378A8">
                        <w:rPr>
                          <w:rFonts w:ascii="Arial" w:eastAsiaTheme="minorHAnsi" w:hAnsi="Arial" w:cs="Arial"/>
                          <w:color w:val="auto"/>
                          <w:kern w:val="0"/>
                          <w:sz w:val="24"/>
                          <w:szCs w:val="27"/>
                        </w:rPr>
                        <w:t>djoining the Sulphur Springs Pu</w:t>
                      </w:r>
                      <w:r w:rsidRPr="004378A8">
                        <w:rPr>
                          <w:rFonts w:ascii="Arial" w:eastAsiaTheme="minorHAnsi" w:hAnsi="Arial" w:cs="Arial"/>
                          <w:color w:val="auto"/>
                          <w:kern w:val="0"/>
                          <w:sz w:val="24"/>
                          <w:szCs w:val="27"/>
                        </w:rPr>
                        <w:t>b</w:t>
                      </w:r>
                      <w:r w:rsidR="006F422B" w:rsidRPr="004378A8">
                        <w:rPr>
                          <w:rFonts w:ascii="Arial" w:eastAsiaTheme="minorHAnsi" w:hAnsi="Arial" w:cs="Arial"/>
                          <w:color w:val="auto"/>
                          <w:kern w:val="0"/>
                          <w:sz w:val="24"/>
                          <w:szCs w:val="27"/>
                        </w:rPr>
                        <w:t>l</w:t>
                      </w:r>
                      <w:r w:rsidRPr="004378A8">
                        <w:rPr>
                          <w:rFonts w:ascii="Arial" w:eastAsiaTheme="minorHAnsi" w:hAnsi="Arial" w:cs="Arial"/>
                          <w:color w:val="auto"/>
                          <w:kern w:val="0"/>
                          <w:sz w:val="24"/>
                          <w:szCs w:val="27"/>
                        </w:rPr>
                        <w:t>ic Library</w:t>
                      </w:r>
                      <w:r w:rsidR="006F422B" w:rsidRPr="004378A8">
                        <w:rPr>
                          <w:rFonts w:ascii="Arial" w:eastAsiaTheme="minorHAnsi" w:hAnsi="Arial" w:cs="Arial"/>
                          <w:color w:val="auto"/>
                          <w:kern w:val="0"/>
                          <w:sz w:val="24"/>
                          <w:szCs w:val="27"/>
                        </w:rPr>
                        <w:t>.</w:t>
                      </w:r>
                    </w:p>
                    <w:p w14:paraId="205F7C1C" w14:textId="77777777" w:rsidR="00405B3F" w:rsidRDefault="00405B3F" w:rsidP="00951A4C"/>
                  </w:txbxContent>
                </v:textbox>
                <w10:wrap type="tight" anchorx="margin"/>
              </v:shape>
            </w:pict>
          </mc:Fallback>
        </mc:AlternateContent>
      </w:r>
      <w:r w:rsidR="00764B6E">
        <w:rPr>
          <w:noProof/>
        </w:rPr>
        <w:drawing>
          <wp:anchor distT="0" distB="0" distL="114300" distR="114300" simplePos="0" relativeHeight="251720192" behindDoc="0" locked="0" layoutInCell="1" allowOverlap="1" wp14:anchorId="5C56E7C8" wp14:editId="52B8C787">
            <wp:simplePos x="0" y="0"/>
            <wp:positionH relativeFrom="column">
              <wp:posOffset>6605905</wp:posOffset>
            </wp:positionH>
            <wp:positionV relativeFrom="paragraph">
              <wp:posOffset>-96161</wp:posOffset>
            </wp:positionV>
            <wp:extent cx="3271520" cy="15240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HCGS Logo trans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52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1BC">
        <w:rPr>
          <w:noProof/>
        </w:rPr>
        <w:drawing>
          <wp:anchor distT="0" distB="0" distL="114300" distR="114300" simplePos="0" relativeHeight="251698688" behindDoc="1" locked="0" layoutInCell="1" allowOverlap="1" wp14:anchorId="4F2FC425" wp14:editId="0F2C07DA">
            <wp:simplePos x="0" y="0"/>
            <wp:positionH relativeFrom="column">
              <wp:posOffset>-262447</wp:posOffset>
            </wp:positionH>
            <wp:positionV relativeFrom="paragraph">
              <wp:posOffset>-1147416</wp:posOffset>
            </wp:positionV>
            <wp:extent cx="10875881" cy="8434891"/>
            <wp:effectExtent l="0" t="0" r="1905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opkins county map.jpg"/>
                    <pic:cNvPicPr/>
                  </pic:nvPicPr>
                  <pic:blipFill>
                    <a:blip r:embed="rId11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alphaModFix amt="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5881" cy="8434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92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5920" behindDoc="0" locked="0" layoutInCell="1" allowOverlap="1" wp14:anchorId="337D3DC3" wp14:editId="0A4D8DFC">
                <wp:simplePos x="0" y="0"/>
                <wp:positionH relativeFrom="column">
                  <wp:posOffset>6672580</wp:posOffset>
                </wp:positionH>
                <wp:positionV relativeFrom="page">
                  <wp:posOffset>452755</wp:posOffset>
                </wp:positionV>
                <wp:extent cx="1771650" cy="514350"/>
                <wp:effectExtent l="0" t="0" r="4445" b="4445"/>
                <wp:wrapNone/>
                <wp:docPr id="37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B53E211" w14:textId="55450C70" w:rsidR="00BF7EA0" w:rsidRDefault="00BF7EA0" w:rsidP="00BF7EA0">
                            <w:pPr>
                              <w:widowControl w:val="0"/>
                              <w:spacing w:line="500" w:lineRule="exact"/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46"/>
                                <w:szCs w:val="46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D3DC3" id="Text Box 39" o:spid="_x0000_s1028" type="#_x0000_t202" style="position:absolute;margin-left:525.4pt;margin-top:35.65pt;width:139.5pt;height:40.5pt;z-index:251665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" filled="f" fillcolor="#fffffe" stroked="f" strokecolor="#212120" insetpen="t">
                <v:textbox inset="2.88pt,2.88pt,2.88pt,2.88pt">
                  <w:txbxContent>
                    <w:p w14:paraId="3B53E211" w14:textId="55450C70" w:rsidR="00BF7EA0" w:rsidRDefault="00BF7EA0" w:rsidP="00BF7EA0">
                      <w:pPr>
                        <w:widowControl w:val="0"/>
                        <w:spacing w:line="500" w:lineRule="exact"/>
                        <w:rPr>
                          <w:rFonts w:ascii="Arial" w:hAnsi="Arial" w:cs="Arial"/>
                          <w:color w:val="FFFFFE"/>
                          <w:w w:val="90"/>
                          <w:sz w:val="46"/>
                          <w:szCs w:val="46"/>
                          <w:lang w:val="en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A092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3872" behindDoc="0" locked="0" layoutInCell="1" allowOverlap="1" wp14:anchorId="43A1ACB1" wp14:editId="025BF76C">
                <wp:simplePos x="0" y="0"/>
                <wp:positionH relativeFrom="column">
                  <wp:posOffset>3895090</wp:posOffset>
                </wp:positionH>
                <wp:positionV relativeFrom="page">
                  <wp:posOffset>6166485</wp:posOffset>
                </wp:positionV>
                <wp:extent cx="544830" cy="198120"/>
                <wp:effectExtent l="0" t="3810" r="0" b="0"/>
                <wp:wrapNone/>
                <wp:docPr id="35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A9D2A13" w14:textId="66D047D5" w:rsidR="00BF7EA0" w:rsidRDefault="00BF7EA0" w:rsidP="00BF7EA0">
                            <w:pPr>
                              <w:widowControl w:val="0"/>
                              <w:spacing w:line="160" w:lineRule="exact"/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12"/>
                                <w:szCs w:val="12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1ACB1" id="Text Box 37" o:spid="_x0000_s1029" type="#_x0000_t202" style="position:absolute;margin-left:306.7pt;margin-top:485.55pt;width:42.9pt;height:15.6pt;z-index:2516638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" filled="f" fillcolor="#fffffe" stroked="f" strokecolor="#212120" insetpen="t">
                <v:textbox inset="2.88pt,2.88pt,2.88pt,2.88pt">
                  <w:txbxContent>
                    <w:p w14:paraId="2A9D2A13" w14:textId="66D047D5" w:rsidR="00BF7EA0" w:rsidRDefault="00BF7EA0" w:rsidP="00BF7EA0">
                      <w:pPr>
                        <w:widowControl w:val="0"/>
                        <w:spacing w:line="160" w:lineRule="exact"/>
                        <w:rPr>
                          <w:rFonts w:ascii="Arial" w:hAnsi="Arial" w:cs="Arial"/>
                          <w:color w:val="EF792F"/>
                          <w:w w:val="90"/>
                          <w:sz w:val="12"/>
                          <w:szCs w:val="12"/>
                          <w:lang w:val="en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A092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2848" behindDoc="0" locked="0" layoutInCell="1" allowOverlap="1" wp14:anchorId="18449D02" wp14:editId="1B480156">
                <wp:simplePos x="0" y="0"/>
                <wp:positionH relativeFrom="column">
                  <wp:posOffset>3679825</wp:posOffset>
                </wp:positionH>
                <wp:positionV relativeFrom="page">
                  <wp:posOffset>5996305</wp:posOffset>
                </wp:positionV>
                <wp:extent cx="960755" cy="257810"/>
                <wp:effectExtent l="3175" t="0" r="0" b="3810"/>
                <wp:wrapNone/>
                <wp:docPr id="3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755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74C5339" w14:textId="6839A4B9" w:rsidR="00BF7EA0" w:rsidRDefault="00BF7EA0" w:rsidP="00BF7EA0">
                            <w:pPr>
                              <w:widowControl w:val="0"/>
                              <w:spacing w:line="260" w:lineRule="exact"/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22"/>
                                <w:szCs w:val="22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49D02" id="Text Box 36" o:spid="_x0000_s1030" type="#_x0000_t202" style="position:absolute;margin-left:289.75pt;margin-top:472.15pt;width:75.65pt;height:20.3pt;z-index:2516628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" filled="f" fillcolor="#fffffe" stroked="f" strokecolor="#212120" insetpen="t">
                <v:textbox inset="2.88pt,2.88pt,2.88pt,2.88pt">
                  <w:txbxContent>
                    <w:p w14:paraId="174C5339" w14:textId="6839A4B9" w:rsidR="00BF7EA0" w:rsidRDefault="00BF7EA0" w:rsidP="00BF7EA0">
                      <w:pPr>
                        <w:widowControl w:val="0"/>
                        <w:spacing w:line="260" w:lineRule="exact"/>
                        <w:rPr>
                          <w:rFonts w:ascii="Arial" w:hAnsi="Arial" w:cs="Arial"/>
                          <w:color w:val="FFFFFE"/>
                          <w:w w:val="90"/>
                          <w:sz w:val="22"/>
                          <w:szCs w:val="22"/>
                          <w:lang w:val="en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A092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9776" behindDoc="0" locked="0" layoutInCell="1" allowOverlap="1" wp14:anchorId="493538F8" wp14:editId="776F73CC">
                <wp:simplePos x="0" y="0"/>
                <wp:positionH relativeFrom="column">
                  <wp:posOffset>8547735</wp:posOffset>
                </wp:positionH>
                <wp:positionV relativeFrom="page">
                  <wp:posOffset>6656705</wp:posOffset>
                </wp:positionV>
                <wp:extent cx="742950" cy="285750"/>
                <wp:effectExtent l="3810" t="0" r="0" b="1270"/>
                <wp:wrapNone/>
                <wp:docPr id="2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0C854BB" w14:textId="2029E631" w:rsidR="00BF7EA0" w:rsidRDefault="00BF7EA0" w:rsidP="00BF7EA0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18"/>
                                <w:szCs w:val="18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538F8" id="Text Box 27" o:spid="_x0000_s1031" type="#_x0000_t202" style="position:absolute;margin-left:673.05pt;margin-top:524.15pt;width:58.5pt;height:22.5pt;z-index:2516597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" filled="f" fillcolor="#fffffe" stroked="f" strokecolor="#212120" insetpen="t">
                <v:textbox inset="2.88pt,2.88pt,2.88pt,2.88pt">
                  <w:txbxContent>
                    <w:p w14:paraId="70C854BB" w14:textId="2029E631" w:rsidR="00BF7EA0" w:rsidRDefault="00BF7EA0" w:rsidP="00BF7EA0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color w:val="EF792F"/>
                          <w:w w:val="90"/>
                          <w:sz w:val="18"/>
                          <w:szCs w:val="18"/>
                          <w:lang w:val="en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A092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752" behindDoc="0" locked="0" layoutInCell="1" allowOverlap="1" wp14:anchorId="76420DBE" wp14:editId="5F162D5B">
                <wp:simplePos x="0" y="0"/>
                <wp:positionH relativeFrom="column">
                  <wp:posOffset>8132445</wp:posOffset>
                </wp:positionH>
                <wp:positionV relativeFrom="page">
                  <wp:posOffset>6425565</wp:posOffset>
                </wp:positionV>
                <wp:extent cx="1428750" cy="400050"/>
                <wp:effectExtent l="0" t="0" r="1905" b="3810"/>
                <wp:wrapNone/>
                <wp:docPr id="2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11281E" w14:textId="79D5FA12" w:rsidR="00BF7EA0" w:rsidRDefault="00BF7EA0" w:rsidP="00BF7EA0">
                            <w:pPr>
                              <w:widowControl w:val="0"/>
                              <w:spacing w:line="400" w:lineRule="exact"/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36"/>
                                <w:szCs w:val="36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20DBE" id="Text Box 26" o:spid="_x0000_s1032" type="#_x0000_t202" style="position:absolute;margin-left:640.35pt;margin-top:505.95pt;width:112.5pt;height:31.5pt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" filled="f" fillcolor="#fffffe" stroked="f" strokecolor="#212120" insetpen="t">
                <v:textbox inset="2.88pt,2.88pt,2.88pt,2.88pt">
                  <w:txbxContent>
                    <w:p w14:paraId="3011281E" w14:textId="79D5FA12" w:rsidR="00BF7EA0" w:rsidRDefault="00BF7EA0" w:rsidP="00BF7EA0">
                      <w:pPr>
                        <w:widowControl w:val="0"/>
                        <w:spacing w:line="400" w:lineRule="exact"/>
                        <w:rPr>
                          <w:rFonts w:ascii="Arial" w:hAnsi="Arial" w:cs="Arial"/>
                          <w:color w:val="FFFFFE"/>
                          <w:w w:val="90"/>
                          <w:sz w:val="36"/>
                          <w:szCs w:val="36"/>
                          <w:lang w:val="en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A092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 wp14:anchorId="2CD3FD7C" wp14:editId="00D9B8E1">
                <wp:simplePos x="0" y="0"/>
                <wp:positionH relativeFrom="column">
                  <wp:posOffset>5222240</wp:posOffset>
                </wp:positionH>
                <wp:positionV relativeFrom="page">
                  <wp:posOffset>6647180</wp:posOffset>
                </wp:positionV>
                <wp:extent cx="1257300" cy="800100"/>
                <wp:effectExtent l="2540" t="0" r="0" b="1270"/>
                <wp:wrapNone/>
                <wp:docPr id="1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C7F5B9A" w14:textId="658AFD72" w:rsidR="00BF7EA0" w:rsidRDefault="00BF7EA0" w:rsidP="00BF7EA0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3FD7C" id="Text Box 18" o:spid="_x0000_s1033" type="#_x0000_t202" style="position:absolute;margin-left:411.2pt;margin-top:523.4pt;width:99pt;height:63pt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" filled="f" fillcolor="#fffffe" stroked="f" strokecolor="#212120" insetpen="t">
                <v:textbox inset="2.88pt,2.88pt,2.88pt,2.88pt">
                  <w:txbxContent>
                    <w:p w14:paraId="0C7F5B9A" w14:textId="658AFD72" w:rsidR="00BF7EA0" w:rsidRDefault="00BF7EA0" w:rsidP="00BF7EA0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FFFFFE"/>
                          <w:w w:val="90"/>
                          <w:sz w:val="14"/>
                          <w:szCs w:val="14"/>
                          <w:lang w:val="en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728424A" w14:textId="2E593610" w:rsidR="00E87E4F" w:rsidRPr="00E87E4F" w:rsidRDefault="00E87E4F" w:rsidP="00E87E4F"/>
    <w:p w14:paraId="53E7E2DD" w14:textId="12A19160" w:rsidR="00E87E4F" w:rsidRPr="00E87E4F" w:rsidRDefault="00E87E4F" w:rsidP="00E87E4F"/>
    <w:p w14:paraId="0943B46D" w14:textId="275B8558" w:rsidR="001C25C4" w:rsidRPr="00B51885" w:rsidRDefault="005D7E34" w:rsidP="001C25C4">
      <w:pPr>
        <w:tabs>
          <w:tab w:val="left" w:pos="620"/>
          <w:tab w:val="left" w:pos="1021"/>
        </w:tabs>
        <w:rPr>
          <w:sz w:val="24"/>
          <w:szCs w:val="24"/>
        </w:rPr>
      </w:pPr>
      <w:r>
        <w:t xml:space="preserve">       </w:t>
      </w:r>
    </w:p>
    <w:p w14:paraId="7CB1C72E" w14:textId="410091D4" w:rsidR="00E87E4F" w:rsidRPr="00E87E4F" w:rsidRDefault="00E87E4F" w:rsidP="00E87E4F"/>
    <w:p w14:paraId="03B9AD3E" w14:textId="1065065A" w:rsidR="00E87E4F" w:rsidRPr="00E87E4F" w:rsidRDefault="00E87E4F" w:rsidP="00E87E4F"/>
    <w:p w14:paraId="49121A40" w14:textId="34C8E27A" w:rsidR="00E87E4F" w:rsidRPr="00E87E4F" w:rsidRDefault="00E87E4F" w:rsidP="00E87E4F"/>
    <w:p w14:paraId="6AEF894F" w14:textId="00B89D7C" w:rsidR="00E87E4F" w:rsidRPr="00E87E4F" w:rsidRDefault="00764B6E" w:rsidP="00E87E4F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15072" behindDoc="0" locked="0" layoutInCell="1" allowOverlap="1" wp14:anchorId="2D1EC053" wp14:editId="02C272C6">
                <wp:simplePos x="0" y="0"/>
                <wp:positionH relativeFrom="margin">
                  <wp:align>right</wp:align>
                </wp:positionH>
                <wp:positionV relativeFrom="page">
                  <wp:posOffset>1358348</wp:posOffset>
                </wp:positionV>
                <wp:extent cx="3044825" cy="4751622"/>
                <wp:effectExtent l="0" t="0" r="3175" b="0"/>
                <wp:wrapNone/>
                <wp:docPr id="2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4825" cy="47516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1B3F1AC" w14:textId="77777777" w:rsidR="006F422B" w:rsidRPr="001E2F8F" w:rsidRDefault="006F422B" w:rsidP="006F422B">
                            <w:pPr>
                              <w:widowControl w:val="0"/>
                              <w:spacing w:line="240" w:lineRule="exact"/>
                              <w:rPr>
                                <w:color w:val="2E3640"/>
                                <w:spacing w:val="20"/>
                                <w:w w:val="90"/>
                                <w:sz w:val="36"/>
                                <w:szCs w:val="36"/>
                                <w:lang w:val="en"/>
                              </w:rPr>
                            </w:pPr>
                          </w:p>
                          <w:p w14:paraId="1F4B448E" w14:textId="77777777" w:rsidR="006F422B" w:rsidRPr="00324FB5" w:rsidRDefault="006F422B" w:rsidP="006F422B">
                            <w:pPr>
                              <w:pStyle w:val="Title"/>
                              <w:jc w:val="center"/>
                              <w:rPr>
                                <w:rFonts w:ascii="Arial Black" w:hAnsi="Arial Black" w:cs="Aharoni"/>
                                <w:b/>
                                <w:i/>
                                <w:w w:val="90"/>
                                <w:sz w:val="30"/>
                                <w:szCs w:val="30"/>
                                <w:lang w:val="en"/>
                              </w:rPr>
                            </w:pPr>
                            <w:r w:rsidRPr="00324FB5">
                              <w:rPr>
                                <w:rFonts w:ascii="Arial Black" w:hAnsi="Arial Black" w:cs="Aharoni"/>
                                <w:b/>
                                <w:i/>
                                <w:w w:val="90"/>
                                <w:sz w:val="30"/>
                                <w:szCs w:val="30"/>
                                <w:lang w:val="en"/>
                              </w:rPr>
                              <w:t>Research  Library</w:t>
                            </w:r>
                          </w:p>
                          <w:p w14:paraId="61858404" w14:textId="77777777" w:rsidR="006F422B" w:rsidRPr="00764B6E" w:rsidRDefault="006F422B" w:rsidP="00764B6E">
                            <w:pPr>
                              <w:widowControl w:val="0"/>
                              <w:spacing w:line="276" w:lineRule="auto"/>
                              <w:rPr>
                                <w:rFonts w:ascii="Arial" w:hAnsi="Arial" w:cs="Arial"/>
                                <w:color w:val="2E3640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14:paraId="5A267EF8" w14:textId="77777777" w:rsidR="006F422B" w:rsidRPr="00324FB5" w:rsidRDefault="006F422B" w:rsidP="00764B6E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auto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324FB5">
                              <w:rPr>
                                <w:rFonts w:ascii="Arial" w:hAnsi="Arial" w:cs="Arial"/>
                                <w:color w:val="auto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611 North Davis Street</w:t>
                            </w:r>
                          </w:p>
                          <w:p w14:paraId="11E1D10E" w14:textId="77777777" w:rsidR="006F422B" w:rsidRPr="00324FB5" w:rsidRDefault="006F422B" w:rsidP="00764B6E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auto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324FB5">
                              <w:rPr>
                                <w:rFonts w:ascii="Arial" w:hAnsi="Arial" w:cs="Arial"/>
                                <w:color w:val="auto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P. O Box 624 75483-0624</w:t>
                            </w:r>
                          </w:p>
                          <w:p w14:paraId="1F1DBB36" w14:textId="77777777" w:rsidR="006F422B" w:rsidRPr="00324FB5" w:rsidRDefault="006F422B" w:rsidP="00764B6E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auto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324FB5">
                              <w:rPr>
                                <w:rFonts w:ascii="Arial" w:hAnsi="Arial" w:cs="Arial"/>
                                <w:color w:val="auto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Sulphur Springs, Texas 75482</w:t>
                            </w:r>
                          </w:p>
                          <w:p w14:paraId="52A3D823" w14:textId="77777777" w:rsidR="006F422B" w:rsidRPr="00324FB5" w:rsidRDefault="006F422B" w:rsidP="00764B6E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auto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324FB5">
                              <w:rPr>
                                <w:rFonts w:ascii="Arial" w:hAnsi="Arial" w:cs="Arial"/>
                                <w:color w:val="auto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903-885-8523</w:t>
                            </w:r>
                          </w:p>
                          <w:p w14:paraId="72A7A887" w14:textId="77777777" w:rsidR="006F422B" w:rsidRPr="00764B6E" w:rsidRDefault="006F422B" w:rsidP="006F422B">
                            <w:pPr>
                              <w:widowControl w:val="0"/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color w:val="800000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14:paraId="24F93FE0" w14:textId="77777777" w:rsidR="006F422B" w:rsidRPr="00764B6E" w:rsidRDefault="006F422B" w:rsidP="00764B6E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764B6E">
                              <w:rPr>
                                <w:rFonts w:ascii="Arial" w:hAnsi="Arial" w:cs="Arial"/>
                                <w:b/>
                                <w:color w:val="auto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Visit our website at:</w:t>
                            </w:r>
                          </w:p>
                          <w:p w14:paraId="09143F88" w14:textId="77777777" w:rsidR="006F422B" w:rsidRPr="00764B6E" w:rsidRDefault="006F422B" w:rsidP="00764B6E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color w:val="800000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764B6E">
                              <w:rPr>
                                <w:rFonts w:ascii="Arial" w:hAnsi="Arial" w:cs="Arial"/>
                                <w:b/>
                                <w:color w:val="800000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www.HCGSTX.org</w:t>
                            </w:r>
                          </w:p>
                          <w:p w14:paraId="68D5FEFF" w14:textId="77777777" w:rsidR="006F422B" w:rsidRPr="00764B6E" w:rsidRDefault="006F422B" w:rsidP="00764B6E">
                            <w:pPr>
                              <w:widowControl w:val="0"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5" w:themeShade="BF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14:paraId="74A47E7C" w14:textId="77777777" w:rsidR="006F422B" w:rsidRPr="00764B6E" w:rsidRDefault="006F422B" w:rsidP="00764B6E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764B6E">
                              <w:rPr>
                                <w:rFonts w:ascii="Arial" w:hAnsi="Arial" w:cs="Arial"/>
                                <w:b/>
                                <w:color w:val="auto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Email:</w:t>
                            </w:r>
                          </w:p>
                          <w:p w14:paraId="659552EE" w14:textId="77777777" w:rsidR="006F422B" w:rsidRPr="00764B6E" w:rsidRDefault="00DA5F8F" w:rsidP="00764B6E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800000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hyperlink r:id="rId13" w:history="1">
                              <w:r w:rsidR="006F422B" w:rsidRPr="00764B6E">
                                <w:rPr>
                                  <w:rStyle w:val="Hyperlink"/>
                                  <w:rFonts w:ascii="Arial" w:hAnsi="Arial" w:cs="Arial"/>
                                  <w:color w:val="800000"/>
                                  <w:spacing w:val="20"/>
                                  <w:w w:val="90"/>
                                  <w:sz w:val="24"/>
                                  <w:szCs w:val="24"/>
                                  <w:lang w:val="en"/>
                                </w:rPr>
                                <w:t>hcgstx@suddenlinkmail.com</w:t>
                              </w:r>
                            </w:hyperlink>
                          </w:p>
                          <w:p w14:paraId="2C9B6647" w14:textId="77777777" w:rsidR="006F422B" w:rsidRPr="00764B6E" w:rsidRDefault="006F422B" w:rsidP="00764B6E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auto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14:paraId="60AF8842" w14:textId="77777777" w:rsidR="006F422B" w:rsidRPr="00764B6E" w:rsidRDefault="006F422B" w:rsidP="00764B6E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764B6E">
                              <w:rPr>
                                <w:rFonts w:ascii="Arial" w:hAnsi="Arial" w:cs="Arial"/>
                                <w:b/>
                                <w:color w:val="auto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Hours:</w:t>
                            </w:r>
                          </w:p>
                          <w:p w14:paraId="490B3D58" w14:textId="77777777" w:rsidR="006F422B" w:rsidRPr="00764B6E" w:rsidRDefault="006F422B" w:rsidP="00764B6E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auto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764B6E">
                              <w:rPr>
                                <w:rFonts w:ascii="Arial" w:hAnsi="Arial" w:cs="Arial"/>
                                <w:color w:val="auto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M, T, Th, &amp; F 9am-5pm</w:t>
                            </w:r>
                          </w:p>
                          <w:p w14:paraId="4F3D2BFD" w14:textId="77777777" w:rsidR="006F422B" w:rsidRPr="00764B6E" w:rsidRDefault="006F422B" w:rsidP="00764B6E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auto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764B6E">
                              <w:rPr>
                                <w:rFonts w:ascii="Arial" w:hAnsi="Arial" w:cs="Arial"/>
                                <w:color w:val="auto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Sat 9am-12pm</w:t>
                            </w:r>
                          </w:p>
                          <w:p w14:paraId="78CD6CA3" w14:textId="77777777" w:rsidR="006F422B" w:rsidRPr="00764B6E" w:rsidRDefault="006F422B" w:rsidP="00764B6E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auto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764B6E">
                              <w:rPr>
                                <w:rFonts w:ascii="Arial" w:hAnsi="Arial" w:cs="Arial"/>
                                <w:color w:val="auto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Wed &amp; Sun Closed</w:t>
                            </w:r>
                          </w:p>
                          <w:p w14:paraId="7BCDA059" w14:textId="77777777" w:rsidR="006F422B" w:rsidRPr="00764B6E" w:rsidRDefault="006F422B" w:rsidP="00764B6E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14:paraId="1A8D6F58" w14:textId="77777777" w:rsidR="006F422B" w:rsidRPr="00764B6E" w:rsidRDefault="006F422B" w:rsidP="00764B6E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764B6E">
                              <w:rPr>
                                <w:rFonts w:ascii="Arial" w:hAnsi="Arial" w:cs="Arial"/>
                                <w:b/>
                                <w:color w:val="auto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Like us on Facebook at:</w:t>
                            </w:r>
                          </w:p>
                          <w:p w14:paraId="3EF543EF" w14:textId="77777777" w:rsidR="006F422B" w:rsidRPr="00764B6E" w:rsidRDefault="006F422B" w:rsidP="00764B6E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auto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764B6E">
                              <w:rPr>
                                <w:rFonts w:ascii="Arial" w:hAnsi="Arial" w:cs="Arial"/>
                                <w:color w:val="auto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Hopkins County</w:t>
                            </w:r>
                          </w:p>
                          <w:p w14:paraId="623BEDCE" w14:textId="77777777" w:rsidR="006F422B" w:rsidRPr="00764B6E" w:rsidRDefault="006F422B" w:rsidP="00764B6E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auto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764B6E">
                              <w:rPr>
                                <w:rFonts w:ascii="Arial" w:hAnsi="Arial" w:cs="Arial"/>
                                <w:color w:val="auto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Genealogical Society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EC053" id="Text Box 28" o:spid="_x0000_s1034" type="#_x0000_t202" style="position:absolute;margin-left:188.55pt;margin-top:106.95pt;width:239.75pt;height:374.15pt;z-index:251715072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" filled="f" fillcolor="#fffffe" stroked="f" strokecolor="#212120" insetpen="t">
                <v:textbox inset="2.88pt,2.88pt,2.88pt,2.88pt">
                  <w:txbxContent>
                    <w:p w14:paraId="71B3F1AC" w14:textId="77777777" w:rsidR="006F422B" w:rsidRPr="001E2F8F" w:rsidRDefault="006F422B" w:rsidP="006F422B">
                      <w:pPr>
                        <w:widowControl w:val="0"/>
                        <w:spacing w:line="240" w:lineRule="exact"/>
                        <w:rPr>
                          <w:color w:val="2E3640"/>
                          <w:spacing w:val="20"/>
                          <w:w w:val="90"/>
                          <w:sz w:val="36"/>
                          <w:szCs w:val="36"/>
                          <w:lang w:val="en"/>
                        </w:rPr>
                      </w:pPr>
                    </w:p>
                    <w:p w14:paraId="1F4B448E" w14:textId="77777777" w:rsidR="006F422B" w:rsidRPr="00324FB5" w:rsidRDefault="006F422B" w:rsidP="006F422B">
                      <w:pPr>
                        <w:pStyle w:val="Title"/>
                        <w:jc w:val="center"/>
                        <w:rPr>
                          <w:rFonts w:ascii="Arial Black" w:hAnsi="Arial Black" w:cs="Aharoni"/>
                          <w:b/>
                          <w:i/>
                          <w:w w:val="90"/>
                          <w:sz w:val="30"/>
                          <w:szCs w:val="30"/>
                          <w:lang w:val="en"/>
                        </w:rPr>
                      </w:pPr>
                      <w:r w:rsidRPr="00324FB5">
                        <w:rPr>
                          <w:rFonts w:ascii="Arial Black" w:hAnsi="Arial Black" w:cs="Aharoni"/>
                          <w:b/>
                          <w:i/>
                          <w:w w:val="90"/>
                          <w:sz w:val="30"/>
                          <w:szCs w:val="30"/>
                          <w:lang w:val="en"/>
                        </w:rPr>
                        <w:t>Research  Library</w:t>
                      </w:r>
                    </w:p>
                    <w:p w14:paraId="61858404" w14:textId="77777777" w:rsidR="006F422B" w:rsidRPr="00764B6E" w:rsidRDefault="006F422B" w:rsidP="00764B6E">
                      <w:pPr>
                        <w:widowControl w:val="0"/>
                        <w:spacing w:line="276" w:lineRule="auto"/>
                        <w:rPr>
                          <w:rFonts w:ascii="Arial" w:hAnsi="Arial" w:cs="Arial"/>
                          <w:color w:val="2E3640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</w:pPr>
                    </w:p>
                    <w:p w14:paraId="5A267EF8" w14:textId="77777777" w:rsidR="006F422B" w:rsidRPr="00324FB5" w:rsidRDefault="006F422B" w:rsidP="00764B6E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auto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</w:pPr>
                      <w:r w:rsidRPr="00324FB5">
                        <w:rPr>
                          <w:rFonts w:ascii="Arial" w:hAnsi="Arial" w:cs="Arial"/>
                          <w:color w:val="auto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  <w:t>611 North Davis Street</w:t>
                      </w:r>
                    </w:p>
                    <w:p w14:paraId="11E1D10E" w14:textId="77777777" w:rsidR="006F422B" w:rsidRPr="00324FB5" w:rsidRDefault="006F422B" w:rsidP="00764B6E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auto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</w:pPr>
                      <w:r w:rsidRPr="00324FB5">
                        <w:rPr>
                          <w:rFonts w:ascii="Arial" w:hAnsi="Arial" w:cs="Arial"/>
                          <w:color w:val="auto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  <w:t>P. O Box 624 75483-0624</w:t>
                      </w:r>
                    </w:p>
                    <w:p w14:paraId="1F1DBB36" w14:textId="77777777" w:rsidR="006F422B" w:rsidRPr="00324FB5" w:rsidRDefault="006F422B" w:rsidP="00764B6E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auto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</w:pPr>
                      <w:r w:rsidRPr="00324FB5">
                        <w:rPr>
                          <w:rFonts w:ascii="Arial" w:hAnsi="Arial" w:cs="Arial"/>
                          <w:color w:val="auto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  <w:t>Sulphur Springs, Texas 75482</w:t>
                      </w:r>
                    </w:p>
                    <w:p w14:paraId="52A3D823" w14:textId="77777777" w:rsidR="006F422B" w:rsidRPr="00324FB5" w:rsidRDefault="006F422B" w:rsidP="00764B6E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auto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</w:pPr>
                      <w:r w:rsidRPr="00324FB5">
                        <w:rPr>
                          <w:rFonts w:ascii="Arial" w:hAnsi="Arial" w:cs="Arial"/>
                          <w:color w:val="auto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  <w:t>903-885-8523</w:t>
                      </w:r>
                    </w:p>
                    <w:p w14:paraId="72A7A887" w14:textId="77777777" w:rsidR="006F422B" w:rsidRPr="00764B6E" w:rsidRDefault="006F422B" w:rsidP="006F422B">
                      <w:pPr>
                        <w:widowControl w:val="0"/>
                        <w:spacing w:line="240" w:lineRule="exact"/>
                        <w:jc w:val="center"/>
                        <w:rPr>
                          <w:rFonts w:ascii="Arial" w:hAnsi="Arial" w:cs="Arial"/>
                          <w:color w:val="800000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</w:pPr>
                    </w:p>
                    <w:p w14:paraId="24F93FE0" w14:textId="77777777" w:rsidR="006F422B" w:rsidRPr="00764B6E" w:rsidRDefault="006F422B" w:rsidP="00764B6E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color w:val="auto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</w:pPr>
                      <w:r w:rsidRPr="00764B6E">
                        <w:rPr>
                          <w:rFonts w:ascii="Arial" w:hAnsi="Arial" w:cs="Arial"/>
                          <w:b/>
                          <w:color w:val="auto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  <w:t>Visit our website at:</w:t>
                      </w:r>
                    </w:p>
                    <w:p w14:paraId="09143F88" w14:textId="77777777" w:rsidR="006F422B" w:rsidRPr="00764B6E" w:rsidRDefault="006F422B" w:rsidP="00764B6E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color w:val="800000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</w:pPr>
                      <w:r w:rsidRPr="00764B6E">
                        <w:rPr>
                          <w:rFonts w:ascii="Arial" w:hAnsi="Arial" w:cs="Arial"/>
                          <w:b/>
                          <w:color w:val="800000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  <w:t>www.HCGSTX.org</w:t>
                      </w:r>
                    </w:p>
                    <w:p w14:paraId="68D5FEFF" w14:textId="77777777" w:rsidR="006F422B" w:rsidRPr="00764B6E" w:rsidRDefault="006F422B" w:rsidP="00764B6E">
                      <w:pPr>
                        <w:widowControl w:val="0"/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2E74B5" w:themeColor="accent5" w:themeShade="BF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</w:pPr>
                    </w:p>
                    <w:p w14:paraId="74A47E7C" w14:textId="77777777" w:rsidR="006F422B" w:rsidRPr="00764B6E" w:rsidRDefault="006F422B" w:rsidP="00764B6E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color w:val="auto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</w:pPr>
                      <w:r w:rsidRPr="00764B6E">
                        <w:rPr>
                          <w:rFonts w:ascii="Arial" w:hAnsi="Arial" w:cs="Arial"/>
                          <w:b/>
                          <w:color w:val="auto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  <w:t>Email:</w:t>
                      </w:r>
                    </w:p>
                    <w:p w14:paraId="659552EE" w14:textId="77777777" w:rsidR="006F422B" w:rsidRPr="00764B6E" w:rsidRDefault="00DA5F8F" w:rsidP="00764B6E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800000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</w:pPr>
                      <w:hyperlink r:id="rId14" w:history="1">
                        <w:r w:rsidR="006F422B" w:rsidRPr="00764B6E">
                          <w:rPr>
                            <w:rStyle w:val="Hyperlink"/>
                            <w:rFonts w:ascii="Arial" w:hAnsi="Arial" w:cs="Arial"/>
                            <w:color w:val="800000"/>
                            <w:spacing w:val="20"/>
                            <w:w w:val="90"/>
                            <w:sz w:val="24"/>
                            <w:szCs w:val="24"/>
                            <w:lang w:val="en"/>
                          </w:rPr>
                          <w:t>hcgstx@suddenlinkmail.com</w:t>
                        </w:r>
                      </w:hyperlink>
                    </w:p>
                    <w:p w14:paraId="2C9B6647" w14:textId="77777777" w:rsidR="006F422B" w:rsidRPr="00764B6E" w:rsidRDefault="006F422B" w:rsidP="00764B6E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auto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</w:pPr>
                    </w:p>
                    <w:p w14:paraId="60AF8842" w14:textId="77777777" w:rsidR="006F422B" w:rsidRPr="00764B6E" w:rsidRDefault="006F422B" w:rsidP="00764B6E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color w:val="auto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</w:pPr>
                      <w:r w:rsidRPr="00764B6E">
                        <w:rPr>
                          <w:rFonts w:ascii="Arial" w:hAnsi="Arial" w:cs="Arial"/>
                          <w:b/>
                          <w:color w:val="auto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  <w:t>Hours:</w:t>
                      </w:r>
                    </w:p>
                    <w:p w14:paraId="490B3D58" w14:textId="77777777" w:rsidR="006F422B" w:rsidRPr="00764B6E" w:rsidRDefault="006F422B" w:rsidP="00764B6E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auto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</w:pPr>
                      <w:r w:rsidRPr="00764B6E">
                        <w:rPr>
                          <w:rFonts w:ascii="Arial" w:hAnsi="Arial" w:cs="Arial"/>
                          <w:color w:val="auto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  <w:t>M, T, Th, &amp; F 9am-5pm</w:t>
                      </w:r>
                    </w:p>
                    <w:p w14:paraId="4F3D2BFD" w14:textId="77777777" w:rsidR="006F422B" w:rsidRPr="00764B6E" w:rsidRDefault="006F422B" w:rsidP="00764B6E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auto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</w:pPr>
                      <w:r w:rsidRPr="00764B6E">
                        <w:rPr>
                          <w:rFonts w:ascii="Arial" w:hAnsi="Arial" w:cs="Arial"/>
                          <w:color w:val="auto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  <w:t>Sat 9am-12pm</w:t>
                      </w:r>
                    </w:p>
                    <w:p w14:paraId="78CD6CA3" w14:textId="77777777" w:rsidR="006F422B" w:rsidRPr="00764B6E" w:rsidRDefault="006F422B" w:rsidP="00764B6E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auto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</w:pPr>
                      <w:r w:rsidRPr="00764B6E">
                        <w:rPr>
                          <w:rFonts w:ascii="Arial" w:hAnsi="Arial" w:cs="Arial"/>
                          <w:color w:val="auto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  <w:t>Wed &amp; Sun Closed</w:t>
                      </w:r>
                    </w:p>
                    <w:p w14:paraId="7BCDA059" w14:textId="77777777" w:rsidR="006F422B" w:rsidRPr="00764B6E" w:rsidRDefault="006F422B" w:rsidP="00764B6E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color w:val="auto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</w:pPr>
                    </w:p>
                    <w:p w14:paraId="1A8D6F58" w14:textId="77777777" w:rsidR="006F422B" w:rsidRPr="00764B6E" w:rsidRDefault="006F422B" w:rsidP="00764B6E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color w:val="auto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</w:pPr>
                      <w:r w:rsidRPr="00764B6E">
                        <w:rPr>
                          <w:rFonts w:ascii="Arial" w:hAnsi="Arial" w:cs="Arial"/>
                          <w:b/>
                          <w:color w:val="auto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  <w:t>Like us on Facebook at:</w:t>
                      </w:r>
                    </w:p>
                    <w:p w14:paraId="3EF543EF" w14:textId="77777777" w:rsidR="006F422B" w:rsidRPr="00764B6E" w:rsidRDefault="006F422B" w:rsidP="00764B6E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auto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</w:pPr>
                      <w:r w:rsidRPr="00764B6E">
                        <w:rPr>
                          <w:rFonts w:ascii="Arial" w:hAnsi="Arial" w:cs="Arial"/>
                          <w:color w:val="auto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  <w:t>Hopkins County</w:t>
                      </w:r>
                    </w:p>
                    <w:p w14:paraId="623BEDCE" w14:textId="77777777" w:rsidR="006F422B" w:rsidRPr="00764B6E" w:rsidRDefault="006F422B" w:rsidP="00764B6E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auto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</w:pPr>
                      <w:r w:rsidRPr="00764B6E">
                        <w:rPr>
                          <w:rFonts w:ascii="Arial" w:hAnsi="Arial" w:cs="Arial"/>
                          <w:color w:val="auto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  <w:t>Genealogical Society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4008EFB" w14:textId="7ABEB1D1" w:rsidR="00E87E4F" w:rsidRPr="00E87E4F" w:rsidRDefault="00E87E4F" w:rsidP="00E87E4F"/>
    <w:p w14:paraId="15FCCE44" w14:textId="16F450C4" w:rsidR="00E87E4F" w:rsidRPr="00E87E4F" w:rsidRDefault="00E87E4F" w:rsidP="00E87E4F"/>
    <w:p w14:paraId="75961CED" w14:textId="3DD015FB" w:rsidR="00E87E4F" w:rsidRPr="00E87E4F" w:rsidRDefault="00807467" w:rsidP="00807467">
      <w:pPr>
        <w:tabs>
          <w:tab w:val="left" w:pos="7250"/>
        </w:tabs>
      </w:pPr>
      <w:r>
        <w:tab/>
      </w:r>
    </w:p>
    <w:p w14:paraId="383D12B4" w14:textId="6D055079" w:rsidR="00E87E4F" w:rsidRDefault="00E87E4F"/>
    <w:p w14:paraId="455A438E" w14:textId="586ED8FA" w:rsidR="00EC6963" w:rsidRPr="00D57DDA" w:rsidRDefault="00164834" w:rsidP="007451CC">
      <w:pPr>
        <w:jc w:val="center"/>
        <w:rPr>
          <w:sz w:val="28"/>
          <w:szCs w:val="28"/>
        </w:rPr>
      </w:pPr>
      <w:r>
        <w:t xml:space="preserve">                                                                                                                                                                                                        </w:t>
      </w:r>
    </w:p>
    <w:p w14:paraId="178719BD" w14:textId="7EE5DD62" w:rsidR="00B5704F" w:rsidRDefault="00EC6963" w:rsidP="007451CC">
      <w:pPr>
        <w:pStyle w:val="NoSpacing"/>
        <w:rPr>
          <w:sz w:val="24"/>
          <w:szCs w:val="24"/>
        </w:rPr>
      </w:pPr>
      <w:r w:rsidRPr="00D57DDA">
        <w:rPr>
          <w:sz w:val="28"/>
          <w:szCs w:val="28"/>
        </w:rPr>
        <w:tab/>
      </w:r>
      <w:r w:rsidRPr="00D57DDA">
        <w:rPr>
          <w:sz w:val="28"/>
          <w:szCs w:val="28"/>
        </w:rPr>
        <w:tab/>
      </w:r>
      <w:r w:rsidRPr="00D57DDA">
        <w:rPr>
          <w:sz w:val="28"/>
          <w:szCs w:val="28"/>
        </w:rPr>
        <w:tab/>
      </w:r>
      <w:r w:rsidRPr="00D57DDA">
        <w:rPr>
          <w:sz w:val="28"/>
          <w:szCs w:val="28"/>
        </w:rPr>
        <w:tab/>
      </w:r>
      <w:r w:rsidRPr="00D57DDA">
        <w:rPr>
          <w:sz w:val="28"/>
          <w:szCs w:val="28"/>
        </w:rPr>
        <w:tab/>
      </w:r>
      <w:r w:rsidRPr="00D57DDA">
        <w:rPr>
          <w:sz w:val="28"/>
          <w:szCs w:val="28"/>
        </w:rPr>
        <w:tab/>
      </w:r>
      <w:r w:rsidRPr="00D57DDA">
        <w:rPr>
          <w:sz w:val="28"/>
          <w:szCs w:val="28"/>
        </w:rPr>
        <w:tab/>
      </w:r>
      <w:r w:rsidRPr="00D57DDA">
        <w:rPr>
          <w:sz w:val="28"/>
          <w:szCs w:val="28"/>
        </w:rPr>
        <w:tab/>
      </w:r>
      <w:r w:rsidRPr="00D57DDA">
        <w:rPr>
          <w:sz w:val="28"/>
          <w:szCs w:val="28"/>
        </w:rPr>
        <w:tab/>
      </w:r>
      <w:r w:rsidRPr="00D57DDA">
        <w:rPr>
          <w:sz w:val="28"/>
          <w:szCs w:val="28"/>
        </w:rPr>
        <w:tab/>
      </w:r>
      <w:r w:rsidRPr="00D57DDA">
        <w:rPr>
          <w:sz w:val="28"/>
          <w:szCs w:val="28"/>
        </w:rPr>
        <w:tab/>
      </w:r>
      <w:r w:rsidRPr="00D57DDA">
        <w:rPr>
          <w:sz w:val="28"/>
          <w:szCs w:val="28"/>
        </w:rPr>
        <w:tab/>
      </w:r>
      <w:r w:rsidRPr="00D57DDA">
        <w:rPr>
          <w:sz w:val="28"/>
          <w:szCs w:val="28"/>
        </w:rPr>
        <w:tab/>
      </w:r>
      <w:r w:rsidRPr="00D57DDA">
        <w:rPr>
          <w:sz w:val="28"/>
          <w:szCs w:val="28"/>
        </w:rPr>
        <w:tab/>
      </w:r>
      <w:r w:rsidRPr="00D57DDA">
        <w:rPr>
          <w:sz w:val="28"/>
          <w:szCs w:val="28"/>
        </w:rPr>
        <w:tab/>
      </w:r>
      <w:r w:rsidRPr="00D57DDA">
        <w:rPr>
          <w:sz w:val="28"/>
          <w:szCs w:val="28"/>
        </w:rPr>
        <w:tab/>
      </w:r>
    </w:p>
    <w:p w14:paraId="4BCFA526" w14:textId="536AE792" w:rsidR="00B5704F" w:rsidRPr="00D57DDA" w:rsidRDefault="00487905" w:rsidP="00EC6963">
      <w:pPr>
        <w:pStyle w:val="NoSpacing"/>
        <w:rPr>
          <w:sz w:val="28"/>
          <w:szCs w:val="28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02784" behindDoc="0" locked="0" layoutInCell="1" allowOverlap="1" wp14:anchorId="5D054BD5" wp14:editId="05A66FCA">
            <wp:simplePos x="0" y="0"/>
            <wp:positionH relativeFrom="margin">
              <wp:posOffset>3331092</wp:posOffset>
            </wp:positionH>
            <wp:positionV relativeFrom="paragraph">
              <wp:posOffset>146375</wp:posOffset>
            </wp:positionV>
            <wp:extent cx="3047040" cy="1713221"/>
            <wp:effectExtent l="19050" t="19050" r="20320" b="209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CGS-Library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513" cy="1715736"/>
                    </a:xfrm>
                    <a:prstGeom prst="rect">
                      <a:avLst/>
                    </a:prstGeom>
                    <a:ln w="19050">
                      <a:solidFill>
                        <a:srgbClr val="3D5A38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04F">
        <w:rPr>
          <w:sz w:val="24"/>
          <w:szCs w:val="24"/>
        </w:rPr>
        <w:tab/>
      </w:r>
      <w:r w:rsidR="00B5704F">
        <w:rPr>
          <w:sz w:val="24"/>
          <w:szCs w:val="24"/>
        </w:rPr>
        <w:tab/>
      </w:r>
      <w:r w:rsidR="00B5704F">
        <w:rPr>
          <w:sz w:val="24"/>
          <w:szCs w:val="24"/>
        </w:rPr>
        <w:tab/>
      </w:r>
      <w:r w:rsidR="00B5704F">
        <w:rPr>
          <w:sz w:val="24"/>
          <w:szCs w:val="24"/>
        </w:rPr>
        <w:tab/>
      </w:r>
      <w:r w:rsidR="00B5704F">
        <w:rPr>
          <w:sz w:val="24"/>
          <w:szCs w:val="24"/>
        </w:rPr>
        <w:tab/>
      </w:r>
      <w:r w:rsidR="00B5704F">
        <w:rPr>
          <w:sz w:val="24"/>
          <w:szCs w:val="24"/>
        </w:rPr>
        <w:tab/>
      </w:r>
      <w:r w:rsidR="00B5704F">
        <w:rPr>
          <w:sz w:val="24"/>
          <w:szCs w:val="24"/>
        </w:rPr>
        <w:tab/>
      </w:r>
      <w:r w:rsidR="00B5704F">
        <w:rPr>
          <w:sz w:val="24"/>
          <w:szCs w:val="24"/>
        </w:rPr>
        <w:tab/>
      </w:r>
      <w:r w:rsidR="00B5704F">
        <w:rPr>
          <w:sz w:val="24"/>
          <w:szCs w:val="24"/>
        </w:rPr>
        <w:tab/>
      </w:r>
      <w:r w:rsidR="00B5704F">
        <w:rPr>
          <w:sz w:val="24"/>
          <w:szCs w:val="24"/>
        </w:rPr>
        <w:tab/>
      </w:r>
      <w:r w:rsidR="00B5704F">
        <w:rPr>
          <w:sz w:val="24"/>
          <w:szCs w:val="24"/>
        </w:rPr>
        <w:tab/>
      </w:r>
      <w:r w:rsidR="00B5704F">
        <w:rPr>
          <w:sz w:val="24"/>
          <w:szCs w:val="24"/>
        </w:rPr>
        <w:tab/>
      </w:r>
      <w:r w:rsidR="00B5704F">
        <w:rPr>
          <w:sz w:val="24"/>
          <w:szCs w:val="24"/>
        </w:rPr>
        <w:tab/>
      </w:r>
      <w:r w:rsidR="00B5704F">
        <w:rPr>
          <w:sz w:val="24"/>
          <w:szCs w:val="24"/>
        </w:rPr>
        <w:tab/>
      </w:r>
      <w:r w:rsidR="00B5704F">
        <w:rPr>
          <w:sz w:val="24"/>
          <w:szCs w:val="24"/>
        </w:rPr>
        <w:tab/>
      </w:r>
    </w:p>
    <w:p w14:paraId="1F775976" w14:textId="21E2AC17" w:rsidR="00B5704F" w:rsidRPr="00807467" w:rsidRDefault="00B5704F" w:rsidP="00EC6963">
      <w:pPr>
        <w:pStyle w:val="NoSpacing"/>
        <w:rPr>
          <w:sz w:val="28"/>
          <w:szCs w:val="28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671AD3BE" w14:textId="5D880BB7" w:rsidR="00D57DDA" w:rsidRPr="00D57DDA" w:rsidRDefault="00D57DDA" w:rsidP="00B5704F">
      <w:pPr>
        <w:tabs>
          <w:tab w:val="left" w:pos="12585"/>
        </w:tabs>
        <w:jc w:val="both"/>
        <w:rPr>
          <w:sz w:val="28"/>
          <w:szCs w:val="28"/>
        </w:rPr>
      </w:pPr>
      <w:r w:rsidRPr="00D57DDA">
        <w:rPr>
          <w:sz w:val="28"/>
          <w:szCs w:val="28"/>
        </w:rPr>
        <w:tab/>
      </w:r>
      <w:r w:rsidRPr="00D57DDA">
        <w:rPr>
          <w:sz w:val="28"/>
          <w:szCs w:val="28"/>
        </w:rPr>
        <w:tab/>
      </w:r>
    </w:p>
    <w:p w14:paraId="4A577A43" w14:textId="430E54AE" w:rsidR="00903C00" w:rsidRDefault="00903C00"/>
    <w:p w14:paraId="156C3862" w14:textId="1E6F7C2D" w:rsidR="00903C00" w:rsidRDefault="00903C00"/>
    <w:p w14:paraId="67B55E46" w14:textId="4459ACF9" w:rsidR="00903C00" w:rsidRPr="00903C00" w:rsidRDefault="00903C00" w:rsidP="007451CC">
      <w:pPr>
        <w:tabs>
          <w:tab w:val="left" w:pos="10622"/>
        </w:tabs>
        <w:rPr>
          <w:sz w:val="28"/>
          <w:szCs w:val="28"/>
        </w:rPr>
      </w:pPr>
      <w:r>
        <w:tab/>
        <w:t xml:space="preserve">                   </w:t>
      </w:r>
      <w:bookmarkStart w:id="0" w:name="_Hlk3279013"/>
    </w:p>
    <w:bookmarkEnd w:id="0"/>
    <w:p w14:paraId="7149E7C4" w14:textId="112F7138" w:rsidR="00E821E2" w:rsidRDefault="00B60FD8"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710976" behindDoc="0" locked="0" layoutInCell="1" allowOverlap="1" wp14:anchorId="5D67A56F" wp14:editId="149A22DD">
            <wp:simplePos x="0" y="0"/>
            <wp:positionH relativeFrom="margin">
              <wp:posOffset>-114447</wp:posOffset>
            </wp:positionH>
            <wp:positionV relativeFrom="margin">
              <wp:posOffset>5678323</wp:posOffset>
            </wp:positionV>
            <wp:extent cx="3232150" cy="2123440"/>
            <wp:effectExtent l="190500" t="285750" r="196850" b="29591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rochure photo 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24006">
                      <a:off x="0" y="0"/>
                      <a:ext cx="3232150" cy="2123440"/>
                    </a:xfrm>
                    <a:prstGeom prst="rect">
                      <a:avLst/>
                    </a:prstGeom>
                    <a:ln w="28575">
                      <a:solidFill>
                        <a:srgbClr val="8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32A1ABF" wp14:editId="593C9FBB">
                <wp:simplePos x="0" y="0"/>
                <wp:positionH relativeFrom="margin">
                  <wp:posOffset>-524510</wp:posOffset>
                </wp:positionH>
                <wp:positionV relativeFrom="page">
                  <wp:posOffset>5652135</wp:posOffset>
                </wp:positionV>
                <wp:extent cx="10658475" cy="2233295"/>
                <wp:effectExtent l="19050" t="0" r="28575" b="14605"/>
                <wp:wrapNone/>
                <wp:docPr id="2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58475" cy="2233295"/>
                        </a:xfrm>
                        <a:custGeom>
                          <a:avLst/>
                          <a:gdLst>
                            <a:gd name="T0" fmla="*/ 3168 w 3168"/>
                            <a:gd name="T1" fmla="*/ 1422 h 1422"/>
                            <a:gd name="T2" fmla="*/ 3168 w 3168"/>
                            <a:gd name="T3" fmla="*/ 398 h 1422"/>
                            <a:gd name="T4" fmla="*/ 2182 w 3168"/>
                            <a:gd name="T5" fmla="*/ 366 h 1422"/>
                            <a:gd name="T6" fmla="*/ 0 w 3168"/>
                            <a:gd name="T7" fmla="*/ 0 h 1422"/>
                            <a:gd name="T8" fmla="*/ 0 w 3168"/>
                            <a:gd name="T9" fmla="*/ 1422 h 1422"/>
                            <a:gd name="T10" fmla="*/ 3168 w 3168"/>
                            <a:gd name="T11" fmla="*/ 1422 h 14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168" h="1422">
                              <a:moveTo>
                                <a:pt x="3168" y="1422"/>
                              </a:moveTo>
                              <a:cubicBezTo>
                                <a:pt x="3168" y="398"/>
                                <a:pt x="3168" y="398"/>
                                <a:pt x="3168" y="398"/>
                              </a:cubicBezTo>
                              <a:cubicBezTo>
                                <a:pt x="2969" y="397"/>
                                <a:pt x="2631" y="394"/>
                                <a:pt x="2182" y="366"/>
                              </a:cubicBezTo>
                              <a:cubicBezTo>
                                <a:pt x="1865" y="347"/>
                                <a:pt x="668" y="230"/>
                                <a:pt x="0" y="0"/>
                              </a:cubicBezTo>
                              <a:cubicBezTo>
                                <a:pt x="0" y="1422"/>
                                <a:pt x="0" y="1422"/>
                                <a:pt x="0" y="1422"/>
                              </a:cubicBezTo>
                              <a:lnTo>
                                <a:pt x="3168" y="1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5A38"/>
                        </a:solidFill>
                        <a:ln w="28575">
                          <a:solidFill>
                            <a:srgbClr val="800000"/>
                          </a:solidFill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DD971" id="Freeform 6" o:spid="_x0000_s1026" style="position:absolute;margin-left:-41.3pt;margin-top:445.05pt;width:839.25pt;height:175.85pt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coordsize="3168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" path="m3168,1422v,-1024,,-1024,,-1024c2969,397,2631,394,2182,366,1865,347,668,230,,,,1422,,1422,,1422r3168,xe" fillcolor="#3d5a38" strokecolor="maroon" strokeweight="2.25pt">
                <v:path arrowok="t" o:connecttype="custom" o:connectlocs="10658475,2233295;10658475,625071;7341159,574814;0,0;0,2233295;10658475,2233295" o:connectangles="0,0,0,0,0,0"/>
                <w10:wrap anchorx="margin" anchory="page"/>
              </v:shape>
            </w:pict>
          </mc:Fallback>
        </mc:AlternateContent>
      </w:r>
      <w:r w:rsidR="004B395E">
        <w:rPr>
          <w:noProof/>
        </w:rPr>
        <w:drawing>
          <wp:anchor distT="0" distB="0" distL="114300" distR="114300" simplePos="0" relativeHeight="251712000" behindDoc="0" locked="0" layoutInCell="1" allowOverlap="1" wp14:anchorId="7908D6D9" wp14:editId="768BBBF1">
            <wp:simplePos x="0" y="0"/>
            <wp:positionH relativeFrom="margin">
              <wp:posOffset>6962775</wp:posOffset>
            </wp:positionH>
            <wp:positionV relativeFrom="margin">
              <wp:posOffset>5616575</wp:posOffset>
            </wp:positionV>
            <wp:extent cx="3164205" cy="2176780"/>
            <wp:effectExtent l="228600" t="342900" r="226695" b="33782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rochure photo 4A.jpg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8823">
                      <a:off x="0" y="0"/>
                      <a:ext cx="3164205" cy="2176780"/>
                    </a:xfrm>
                    <a:prstGeom prst="rect">
                      <a:avLst/>
                    </a:prstGeom>
                    <a:ln w="28575">
                      <a:solidFill>
                        <a:srgbClr val="8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5AC0" w:rsidRPr="00903C00">
        <w:br w:type="page"/>
      </w:r>
      <w:r w:rsidR="003842F6">
        <w:rPr>
          <w:noProof/>
        </w:rPr>
        <w:lastRenderedPageBreak/>
        <w:drawing>
          <wp:anchor distT="0" distB="0" distL="114300" distR="114300" simplePos="0" relativeHeight="251713024" behindDoc="1" locked="0" layoutInCell="1" allowOverlap="1" wp14:anchorId="748585DB" wp14:editId="5705AA0B">
            <wp:simplePos x="0" y="0"/>
            <wp:positionH relativeFrom="margin">
              <wp:posOffset>124460</wp:posOffset>
            </wp:positionH>
            <wp:positionV relativeFrom="margin">
              <wp:posOffset>-172085</wp:posOffset>
            </wp:positionV>
            <wp:extent cx="2957195" cy="1915795"/>
            <wp:effectExtent l="152400" t="247650" r="167005" b="23685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rochure photo 3.jpg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colorTemperature colorTemp="88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9435">
                      <a:off x="0" y="0"/>
                      <a:ext cx="2957195" cy="1915795"/>
                    </a:xfrm>
                    <a:prstGeom prst="rect">
                      <a:avLst/>
                    </a:prstGeom>
                    <a:ln w="28575">
                      <a:solidFill>
                        <a:srgbClr val="8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1BC">
        <w:rPr>
          <w:noProof/>
        </w:rPr>
        <w:drawing>
          <wp:anchor distT="0" distB="0" distL="114300" distR="114300" simplePos="0" relativeHeight="251699712" behindDoc="1" locked="0" layoutInCell="1" allowOverlap="1" wp14:anchorId="2F1093B0" wp14:editId="05D14095">
            <wp:simplePos x="0" y="0"/>
            <wp:positionH relativeFrom="margin">
              <wp:align>center</wp:align>
            </wp:positionH>
            <wp:positionV relativeFrom="paragraph">
              <wp:posOffset>-312907</wp:posOffset>
            </wp:positionV>
            <wp:extent cx="10567670" cy="7942521"/>
            <wp:effectExtent l="0" t="0" r="5080" b="190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opkins county map.jpg"/>
                    <pic:cNvPicPr/>
                  </pic:nvPicPr>
                  <pic:blipFill>
                    <a:blip r:embed="rId21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alphaModFix amt="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7670" cy="7942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23D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E97F93E" wp14:editId="4CA58E93">
                <wp:simplePos x="0" y="0"/>
                <wp:positionH relativeFrom="column">
                  <wp:posOffset>-399555</wp:posOffset>
                </wp:positionH>
                <wp:positionV relativeFrom="page">
                  <wp:posOffset>-99703</wp:posOffset>
                </wp:positionV>
                <wp:extent cx="10430185" cy="2439142"/>
                <wp:effectExtent l="19050" t="19050" r="28575" b="0"/>
                <wp:wrapNone/>
                <wp:docPr id="89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30185" cy="2439142"/>
                        </a:xfrm>
                        <a:custGeom>
                          <a:avLst/>
                          <a:gdLst>
                            <a:gd name="T0" fmla="*/ 0 w 3168"/>
                            <a:gd name="T1" fmla="*/ 0 h 627"/>
                            <a:gd name="T2" fmla="*/ 0 w 3168"/>
                            <a:gd name="T3" fmla="*/ 627 h 627"/>
                            <a:gd name="T4" fmla="*/ 2168 w 3168"/>
                            <a:gd name="T5" fmla="*/ 276 h 627"/>
                            <a:gd name="T6" fmla="*/ 3168 w 3168"/>
                            <a:gd name="T7" fmla="*/ 242 h 627"/>
                            <a:gd name="T8" fmla="*/ 3168 w 3168"/>
                            <a:gd name="T9" fmla="*/ 0 h 627"/>
                            <a:gd name="T10" fmla="*/ 0 w 3168"/>
                            <a:gd name="T11" fmla="*/ 0 h 6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168" h="627">
                              <a:moveTo>
                                <a:pt x="0" y="0"/>
                              </a:moveTo>
                              <a:cubicBezTo>
                                <a:pt x="0" y="627"/>
                                <a:pt x="0" y="627"/>
                                <a:pt x="0" y="627"/>
                              </a:cubicBezTo>
                              <a:cubicBezTo>
                                <a:pt x="731" y="409"/>
                                <a:pt x="1853" y="296"/>
                                <a:pt x="2168" y="276"/>
                              </a:cubicBezTo>
                              <a:cubicBezTo>
                                <a:pt x="2610" y="249"/>
                                <a:pt x="2951" y="243"/>
                                <a:pt x="3168" y="242"/>
                              </a:cubicBezTo>
                              <a:cubicBezTo>
                                <a:pt x="3168" y="0"/>
                                <a:pt x="3168" y="0"/>
                                <a:pt x="3168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5A38"/>
                        </a:solidFill>
                        <a:ln w="28575">
                          <a:solidFill>
                            <a:srgbClr val="800000"/>
                          </a:solidFill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9C027" id="Freeform 18" o:spid="_x0000_s1026" style="position:absolute;margin-left:-31.45pt;margin-top:-7.85pt;width:821.25pt;height:192.0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168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" path="m,c,627,,627,,627,731,409,1853,296,2168,276v442,-27,783,-33,1000,-34c3168,,3168,,3168,l,xe" fillcolor="#3d5a38" strokecolor="maroon" strokeweight="2.25pt">
                <v:path arrowok="t" o:connecttype="custom" o:connectlocs="0,0;0,2439142;7137829,1073689;10430185,941423;10430185,0;0,0" o:connectangles="0,0,0,0,0,0"/>
                <w10:wrap anchory="page"/>
              </v:shape>
            </w:pict>
          </mc:Fallback>
        </mc:AlternateContent>
      </w:r>
      <w:r w:rsidR="00652EED">
        <w:softHyphen/>
      </w:r>
    </w:p>
    <w:p w14:paraId="3B4D3D85" w14:textId="092CAC1C" w:rsidR="008B5AC0" w:rsidRDefault="008B5AC0"/>
    <w:p w14:paraId="1D3DDFC6" w14:textId="7B0A4130" w:rsidR="008B5AC0" w:rsidRDefault="008B5AC0" w:rsidP="00807467">
      <w:pPr>
        <w:pStyle w:val="NoSpacing"/>
      </w:pPr>
    </w:p>
    <w:p w14:paraId="69BE7B34" w14:textId="44E4C41C" w:rsidR="00E821E2" w:rsidRDefault="00EE4B78">
      <w:bookmarkStart w:id="1" w:name="_GoBack"/>
      <w:bookmarkEnd w:id="1"/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228B8C17" wp14:editId="25E4C287">
                <wp:simplePos x="0" y="0"/>
                <wp:positionH relativeFrom="column">
                  <wp:posOffset>4746625</wp:posOffset>
                </wp:positionH>
                <wp:positionV relativeFrom="paragraph">
                  <wp:posOffset>1565541</wp:posOffset>
                </wp:positionV>
                <wp:extent cx="1702435" cy="1137684"/>
                <wp:effectExtent l="0" t="0" r="0" b="571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2435" cy="11376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D1610F" w14:textId="77777777" w:rsidR="00846E97" w:rsidRPr="0070237B" w:rsidRDefault="00846E97" w:rsidP="0070237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60"/>
                              <w:ind w:hanging="270"/>
                              <w:contextualSpacing w:val="0"/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70237B"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  <w:t>Find A Grave</w:t>
                            </w:r>
                          </w:p>
                          <w:p w14:paraId="398567BF" w14:textId="1F50B5EF" w:rsidR="00846E97" w:rsidRPr="0070237B" w:rsidRDefault="00846E97" w:rsidP="0070237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80"/>
                              <w:ind w:hanging="274"/>
                              <w:contextualSpacing w:val="0"/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70237B"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  <w:t>Family Search</w:t>
                            </w:r>
                          </w:p>
                          <w:p w14:paraId="411ABFF7" w14:textId="174435E6" w:rsidR="00203711" w:rsidRPr="00EE4B78" w:rsidRDefault="0070237B" w:rsidP="00EE4B7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60"/>
                              <w:ind w:hanging="270"/>
                              <w:contextualSpacing w:val="0"/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70237B"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  <w:t>Ancestry.com</w:t>
                            </w:r>
                            <w:r w:rsidR="00EE4B78"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03711" w:rsidRPr="00EE4B78"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  <w:t>World Edition</w:t>
                            </w:r>
                          </w:p>
                          <w:p w14:paraId="295CF5C6" w14:textId="77777777" w:rsidR="0070237B" w:rsidRPr="0070237B" w:rsidRDefault="0070237B" w:rsidP="0070237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60"/>
                              <w:ind w:hanging="270"/>
                              <w:contextualSpacing w:val="0"/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70237B"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  <w:t>Fold3.com</w:t>
                            </w:r>
                          </w:p>
                          <w:p w14:paraId="76605003" w14:textId="77777777" w:rsidR="0070237B" w:rsidRPr="0045319D" w:rsidRDefault="0070237B" w:rsidP="0070237B">
                            <w:pPr>
                              <w:pStyle w:val="ListParagraph"/>
                              <w:spacing w:after="120"/>
                              <w:ind w:left="630"/>
                              <w:contextualSpacing w:val="0"/>
                              <w:rPr>
                                <w:rFonts w:ascii="Arial" w:hAnsi="Arial" w:cs="Arial"/>
                                <w:color w:val="FF0000"/>
                                <w:szCs w:val="22"/>
                              </w:rPr>
                            </w:pPr>
                          </w:p>
                          <w:p w14:paraId="4DE9E86C" w14:textId="77777777" w:rsidR="00846E97" w:rsidRPr="00846E97" w:rsidRDefault="00846E97" w:rsidP="00846E97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B8C17" id="Text Box 11" o:spid="_x0000_s1035" type="#_x0000_t202" style="position:absolute;margin-left:373.75pt;margin-top:123.25pt;width:134.05pt;height:89.6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" filled="f" stroked="f" strokeweight=".5pt">
                <v:textbox>
                  <w:txbxContent>
                    <w:p w14:paraId="56D1610F" w14:textId="77777777" w:rsidR="00846E97" w:rsidRPr="0070237B" w:rsidRDefault="00846E97" w:rsidP="0070237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60"/>
                        <w:ind w:hanging="270"/>
                        <w:contextualSpacing w:val="0"/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</w:pPr>
                      <w:r w:rsidRPr="0070237B"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  <w:t>Find A Grave</w:t>
                      </w:r>
                    </w:p>
                    <w:p w14:paraId="398567BF" w14:textId="1F50B5EF" w:rsidR="00846E97" w:rsidRPr="0070237B" w:rsidRDefault="00846E97" w:rsidP="0070237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80"/>
                        <w:ind w:hanging="274"/>
                        <w:contextualSpacing w:val="0"/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</w:pPr>
                      <w:r w:rsidRPr="0070237B"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  <w:t>Family Search</w:t>
                      </w:r>
                    </w:p>
                    <w:p w14:paraId="411ABFF7" w14:textId="174435E6" w:rsidR="00203711" w:rsidRPr="00EE4B78" w:rsidRDefault="0070237B" w:rsidP="00EE4B7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60"/>
                        <w:ind w:hanging="270"/>
                        <w:contextualSpacing w:val="0"/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</w:pPr>
                      <w:r w:rsidRPr="0070237B"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  <w:t>Ancestry.com</w:t>
                      </w:r>
                      <w:r w:rsidR="00EE4B78"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203711" w:rsidRPr="00EE4B78"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  <w:t>World Edition</w:t>
                      </w:r>
                    </w:p>
                    <w:p w14:paraId="295CF5C6" w14:textId="77777777" w:rsidR="0070237B" w:rsidRPr="0070237B" w:rsidRDefault="0070237B" w:rsidP="0070237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60"/>
                        <w:ind w:hanging="270"/>
                        <w:contextualSpacing w:val="0"/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</w:pPr>
                      <w:r w:rsidRPr="0070237B"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  <w:t>Fold3.com</w:t>
                      </w:r>
                    </w:p>
                    <w:p w14:paraId="76605003" w14:textId="77777777" w:rsidR="0070237B" w:rsidRPr="0045319D" w:rsidRDefault="0070237B" w:rsidP="0070237B">
                      <w:pPr>
                        <w:pStyle w:val="ListParagraph"/>
                        <w:spacing w:after="120"/>
                        <w:ind w:left="630"/>
                        <w:contextualSpacing w:val="0"/>
                        <w:rPr>
                          <w:rFonts w:ascii="Arial" w:hAnsi="Arial" w:cs="Arial"/>
                          <w:color w:val="FF0000"/>
                          <w:szCs w:val="22"/>
                        </w:rPr>
                      </w:pPr>
                    </w:p>
                    <w:p w14:paraId="4DE9E86C" w14:textId="77777777" w:rsidR="00846E97" w:rsidRPr="00846E97" w:rsidRDefault="00846E97" w:rsidP="00846E97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8F3DE1B" wp14:editId="66E7C510">
                <wp:simplePos x="0" y="0"/>
                <wp:positionH relativeFrom="column">
                  <wp:posOffset>3006799</wp:posOffset>
                </wp:positionH>
                <wp:positionV relativeFrom="paragraph">
                  <wp:posOffset>1555086</wp:posOffset>
                </wp:positionV>
                <wp:extent cx="2166620" cy="111602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6620" cy="1116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59708B" w14:textId="46325996" w:rsidR="00846E97" w:rsidRPr="0070237B" w:rsidRDefault="00846E97" w:rsidP="0070237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60"/>
                              <w:ind w:left="630" w:hanging="270"/>
                              <w:contextualSpacing w:val="0"/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70237B"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  <w:t>GenealogyBank.com</w:t>
                            </w:r>
                          </w:p>
                          <w:p w14:paraId="14A39C5F" w14:textId="159B28E9" w:rsidR="00846E97" w:rsidRPr="0070237B" w:rsidRDefault="00846E97" w:rsidP="0070237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60"/>
                              <w:ind w:left="630" w:hanging="270"/>
                              <w:contextualSpacing w:val="0"/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70237B"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  <w:t>New</w:t>
                            </w:r>
                            <w:r w:rsidR="00324FB5"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  <w:t>s</w:t>
                            </w:r>
                            <w:r w:rsidRPr="0070237B"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  <w:t>paperArchive.com</w:t>
                            </w:r>
                          </w:p>
                          <w:p w14:paraId="7D269C5E" w14:textId="77777777" w:rsidR="0070237B" w:rsidRPr="0070237B" w:rsidRDefault="0070237B" w:rsidP="0070237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60"/>
                              <w:ind w:left="630" w:hanging="270"/>
                              <w:contextualSpacing w:val="0"/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70237B"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  <w:t>Newspapers.com</w:t>
                            </w:r>
                          </w:p>
                          <w:p w14:paraId="4D49C9FE" w14:textId="10C0AB00" w:rsidR="0070237B" w:rsidRPr="0070237B" w:rsidRDefault="0070237B" w:rsidP="0070237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60"/>
                              <w:ind w:left="630" w:hanging="270"/>
                              <w:contextualSpacing w:val="0"/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70237B"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  <w:t>The Portal to Texas History</w:t>
                            </w:r>
                          </w:p>
                          <w:p w14:paraId="062DA92A" w14:textId="77777777" w:rsidR="00846E97" w:rsidRPr="0045319D" w:rsidRDefault="00846E97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3DE1B" id="Text Box 10" o:spid="_x0000_s1036" type="#_x0000_t202" style="position:absolute;margin-left:236.75pt;margin-top:122.45pt;width:170.6pt;height:87.9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" filled="f" stroked="f" strokeweight=".5pt">
                <v:textbox>
                  <w:txbxContent>
                    <w:p w14:paraId="4F59708B" w14:textId="46325996" w:rsidR="00846E97" w:rsidRPr="0070237B" w:rsidRDefault="00846E97" w:rsidP="0070237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60"/>
                        <w:ind w:left="630" w:hanging="270"/>
                        <w:contextualSpacing w:val="0"/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</w:pPr>
                      <w:r w:rsidRPr="0070237B"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  <w:t>GenealogyBank.com</w:t>
                      </w:r>
                    </w:p>
                    <w:p w14:paraId="14A39C5F" w14:textId="159B28E9" w:rsidR="00846E97" w:rsidRPr="0070237B" w:rsidRDefault="00846E97" w:rsidP="0070237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60"/>
                        <w:ind w:left="630" w:hanging="270"/>
                        <w:contextualSpacing w:val="0"/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</w:pPr>
                      <w:r w:rsidRPr="0070237B"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  <w:t>New</w:t>
                      </w:r>
                      <w:r w:rsidR="00324FB5"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  <w:t>s</w:t>
                      </w:r>
                      <w:r w:rsidRPr="0070237B"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  <w:t>paperArchive.com</w:t>
                      </w:r>
                    </w:p>
                    <w:p w14:paraId="7D269C5E" w14:textId="77777777" w:rsidR="0070237B" w:rsidRPr="0070237B" w:rsidRDefault="0070237B" w:rsidP="0070237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60"/>
                        <w:ind w:left="630" w:hanging="270"/>
                        <w:contextualSpacing w:val="0"/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</w:pPr>
                      <w:r w:rsidRPr="0070237B"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  <w:t>Newspapers.com</w:t>
                      </w:r>
                    </w:p>
                    <w:p w14:paraId="4D49C9FE" w14:textId="10C0AB00" w:rsidR="0070237B" w:rsidRPr="0070237B" w:rsidRDefault="0070237B" w:rsidP="0070237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60"/>
                        <w:ind w:left="630" w:hanging="270"/>
                        <w:contextualSpacing w:val="0"/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</w:pPr>
                      <w:r w:rsidRPr="0070237B"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  <w:t>The Portal to Texas History</w:t>
                      </w:r>
                    </w:p>
                    <w:p w14:paraId="062DA92A" w14:textId="77777777" w:rsidR="00846E97" w:rsidRPr="0045319D" w:rsidRDefault="00846E97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319D">
        <w:rPr>
          <w:noProof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2874A39D" wp14:editId="6DA98915">
                <wp:simplePos x="0" y="0"/>
                <wp:positionH relativeFrom="margin">
                  <wp:posOffset>3237614</wp:posOffset>
                </wp:positionH>
                <wp:positionV relativeFrom="paragraph">
                  <wp:posOffset>587685</wp:posOffset>
                </wp:positionV>
                <wp:extent cx="3044825" cy="6283842"/>
                <wp:effectExtent l="0" t="0" r="0" b="31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4825" cy="62838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D43D9" w14:textId="77777777" w:rsidR="00EE4B78" w:rsidRPr="00EE4B78" w:rsidRDefault="00EE4B78" w:rsidP="00DB5BC4">
                            <w:pPr>
                              <w:jc w:val="center"/>
                              <w:rPr>
                                <w:rFonts w:ascii="Arial Black" w:hAnsi="Arial Black" w:cs="Aharoni"/>
                                <w:b/>
                                <w:i/>
                                <w:sz w:val="12"/>
                                <w:szCs w:val="30"/>
                              </w:rPr>
                            </w:pPr>
                          </w:p>
                          <w:p w14:paraId="36B6DAA9" w14:textId="0B6E20CE" w:rsidR="00191668" w:rsidRPr="00324FB5" w:rsidRDefault="00DB5BC4" w:rsidP="00DB5BC4">
                            <w:pPr>
                              <w:jc w:val="center"/>
                              <w:rPr>
                                <w:rFonts w:ascii="Arial Black" w:hAnsi="Arial Black" w:cs="Aharoni"/>
                                <w:b/>
                                <w:i/>
                                <w:sz w:val="30"/>
                                <w:szCs w:val="30"/>
                              </w:rPr>
                            </w:pPr>
                            <w:r w:rsidRPr="00324FB5">
                              <w:rPr>
                                <w:rFonts w:ascii="Arial Black" w:hAnsi="Arial Black" w:cs="Aharoni"/>
                                <w:b/>
                                <w:i/>
                                <w:sz w:val="30"/>
                                <w:szCs w:val="30"/>
                              </w:rPr>
                              <w:t>In-House Resources</w:t>
                            </w:r>
                          </w:p>
                          <w:p w14:paraId="4FEBCCEE" w14:textId="28639EFD" w:rsidR="00EB1307" w:rsidRPr="00EB1307" w:rsidRDefault="00EB1307" w:rsidP="00DB5B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5F70E37" w14:textId="7CA8DE19" w:rsidR="00DB5BC4" w:rsidRPr="00F46E79" w:rsidRDefault="00DB5BC4" w:rsidP="00846E97">
                            <w:pPr>
                              <w:spacing w:after="120" w:line="276" w:lineRule="auto"/>
                              <w:jc w:val="both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F46E79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HCGS offers many in-house resources free of charge to our patrons. </w:t>
                            </w:r>
                            <w:r w:rsidR="006F422B" w:rsidRPr="00F46E79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i</w:t>
                            </w:r>
                            <w:r w:rsidRPr="00F46E79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ncluding:</w:t>
                            </w:r>
                          </w:p>
                          <w:p w14:paraId="4344DD4C" w14:textId="77777777" w:rsidR="00846E97" w:rsidRPr="00EE4B78" w:rsidRDefault="00846E97" w:rsidP="00F46E79">
                            <w:pPr>
                              <w:spacing w:after="160" w:line="276" w:lineRule="auto"/>
                              <w:jc w:val="both"/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4"/>
                              </w:rPr>
                            </w:pPr>
                          </w:p>
                          <w:p w14:paraId="18570E64" w14:textId="77777777" w:rsidR="00846E97" w:rsidRDefault="00846E97" w:rsidP="00F46E79">
                            <w:pPr>
                              <w:spacing w:after="160" w:line="276" w:lineRule="auto"/>
                              <w:jc w:val="both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64B05853" w14:textId="77777777" w:rsidR="00846E97" w:rsidRDefault="00846E97" w:rsidP="00F46E79">
                            <w:pPr>
                              <w:spacing w:after="160" w:line="276" w:lineRule="auto"/>
                              <w:jc w:val="both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1DB94706" w14:textId="77777777" w:rsidR="00846E97" w:rsidRPr="00EE4B78" w:rsidRDefault="00846E97" w:rsidP="00F46E79">
                            <w:pPr>
                              <w:spacing w:after="160" w:line="276" w:lineRule="auto"/>
                              <w:jc w:val="both"/>
                              <w:rPr>
                                <w:rFonts w:ascii="Arial" w:hAnsi="Arial" w:cs="Arial"/>
                                <w:color w:val="auto"/>
                                <w:sz w:val="8"/>
                                <w:szCs w:val="24"/>
                              </w:rPr>
                            </w:pPr>
                          </w:p>
                          <w:p w14:paraId="5BEC31C3" w14:textId="561EA606" w:rsidR="00AC3E7C" w:rsidRPr="00F46E79" w:rsidRDefault="00DB5BC4" w:rsidP="00F46E79">
                            <w:pPr>
                              <w:spacing w:after="160" w:line="276" w:lineRule="auto"/>
                              <w:jc w:val="both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F46E79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HCGS is an affiliate library of the L</w:t>
                            </w:r>
                            <w:r w:rsidR="007829AE" w:rsidRPr="00F46E79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DS in Salt Lake City, Utah</w:t>
                            </w:r>
                            <w:r w:rsidR="00EB1307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, which houses</w:t>
                            </w:r>
                            <w:r w:rsidR="007829AE" w:rsidRPr="00F46E79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millions of  digitized  restricted records</w:t>
                            </w:r>
                            <w:r w:rsidR="00EB1307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B1307" w:rsidRPr="00F46E79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cover</w:t>
                            </w:r>
                            <w:r w:rsidR="00EB1307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ing most </w:t>
                            </w:r>
                            <w:r w:rsidR="00EB1307" w:rsidRPr="00F46E79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count</w:t>
                            </w:r>
                            <w:r w:rsidR="00EB1307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ies</w:t>
                            </w:r>
                            <w:r w:rsidR="00EB1307" w:rsidRPr="00F46E79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in the U</w:t>
                            </w:r>
                            <w:r w:rsidR="00EB1307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S</w:t>
                            </w:r>
                            <w:r w:rsidR="00EB1307" w:rsidRPr="00F46E79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as well as worldwide.</w:t>
                            </w:r>
                            <w:r w:rsidR="0056284F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C3E7C" w:rsidRPr="00F46E79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These Images</w:t>
                            </w:r>
                            <w:r w:rsidR="00EB1307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C3E7C" w:rsidRPr="00F46E79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allow </w:t>
                            </w:r>
                            <w:r w:rsidR="00EB1307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our patrons</w:t>
                            </w:r>
                            <w:r w:rsidR="00AC3E7C" w:rsidRPr="00F46E79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to travel to locations and view many records including court house records such as deeds, wills, probate cases, etc. from the convenience of our HCGS library. </w:t>
                            </w:r>
                          </w:p>
                          <w:p w14:paraId="6523138B" w14:textId="4E396EB4" w:rsidR="00AC3E7C" w:rsidRPr="00F46E79" w:rsidRDefault="00AC3E7C" w:rsidP="0056284F">
                            <w:pPr>
                              <w:spacing w:after="160" w:line="276" w:lineRule="auto"/>
                              <w:jc w:val="both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F46E79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Our microfilm collection contains census, Hopkins County</w:t>
                            </w:r>
                            <w:r w:rsidR="0045319D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records</w:t>
                            </w:r>
                            <w:r w:rsidRPr="00F46E79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, some adjacent county records,</w:t>
                            </w:r>
                            <w:r w:rsidR="00846E97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46E79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and Hopkins County newspapers.</w:t>
                            </w:r>
                          </w:p>
                          <w:p w14:paraId="38E8735C" w14:textId="77777777" w:rsidR="0056284F" w:rsidRDefault="0056284F" w:rsidP="0056284F">
                            <w:pPr>
                              <w:spacing w:after="160" w:line="276" w:lineRule="auto"/>
                              <w:jc w:val="both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Our e</w:t>
                            </w:r>
                            <w:r w:rsidR="00AC3E7C" w:rsidRPr="00F46E79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xtensive Hopkins County collection includes vertical and surname files as well as veterans’ records. </w:t>
                            </w:r>
                          </w:p>
                          <w:p w14:paraId="738F3552" w14:textId="083AF113" w:rsidR="00AC3E7C" w:rsidRPr="00F46E79" w:rsidRDefault="0056284F" w:rsidP="00F46E79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We have</w:t>
                            </w:r>
                            <w:r w:rsidR="00AC3E7C" w:rsidRPr="00F46E79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computers with internet access dedicated for research use at no charge.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4A39D" id="_x0000_s1037" type="#_x0000_t202" style="position:absolute;margin-left:254.95pt;margin-top:46.25pt;width:239.75pt;height:494.8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" filled="f" stroked="f">
                <v:textbox>
                  <w:txbxContent>
                    <w:p w14:paraId="1AED43D9" w14:textId="77777777" w:rsidR="00EE4B78" w:rsidRPr="00EE4B78" w:rsidRDefault="00EE4B78" w:rsidP="00DB5BC4">
                      <w:pPr>
                        <w:jc w:val="center"/>
                        <w:rPr>
                          <w:rFonts w:ascii="Arial Black" w:hAnsi="Arial Black" w:cs="Aharoni"/>
                          <w:b/>
                          <w:i/>
                          <w:sz w:val="12"/>
                          <w:szCs w:val="30"/>
                        </w:rPr>
                      </w:pPr>
                    </w:p>
                    <w:p w14:paraId="36B6DAA9" w14:textId="0B6E20CE" w:rsidR="00191668" w:rsidRPr="00324FB5" w:rsidRDefault="00DB5BC4" w:rsidP="00DB5BC4">
                      <w:pPr>
                        <w:jc w:val="center"/>
                        <w:rPr>
                          <w:rFonts w:ascii="Arial Black" w:hAnsi="Arial Black" w:cs="Aharoni"/>
                          <w:b/>
                          <w:i/>
                          <w:sz w:val="30"/>
                          <w:szCs w:val="30"/>
                        </w:rPr>
                      </w:pPr>
                      <w:r w:rsidRPr="00324FB5">
                        <w:rPr>
                          <w:rFonts w:ascii="Arial Black" w:hAnsi="Arial Black" w:cs="Aharoni"/>
                          <w:b/>
                          <w:i/>
                          <w:sz w:val="30"/>
                          <w:szCs w:val="30"/>
                        </w:rPr>
                        <w:t>In-House Resources</w:t>
                      </w:r>
                    </w:p>
                    <w:p w14:paraId="4FEBCCEE" w14:textId="28639EFD" w:rsidR="00EB1307" w:rsidRPr="00EB1307" w:rsidRDefault="00EB1307" w:rsidP="00DB5BC4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75F70E37" w14:textId="7CA8DE19" w:rsidR="00DB5BC4" w:rsidRPr="00F46E79" w:rsidRDefault="00DB5BC4" w:rsidP="00846E97">
                      <w:pPr>
                        <w:spacing w:after="120" w:line="276" w:lineRule="auto"/>
                        <w:jc w:val="both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 w:rsidRPr="00F46E79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HCGS offers many in-house resources free of charge to our patrons. </w:t>
                      </w:r>
                      <w:r w:rsidR="006F422B" w:rsidRPr="00F46E79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i</w:t>
                      </w:r>
                      <w:r w:rsidRPr="00F46E79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ncluding:</w:t>
                      </w:r>
                    </w:p>
                    <w:p w14:paraId="4344DD4C" w14:textId="77777777" w:rsidR="00846E97" w:rsidRPr="00EE4B78" w:rsidRDefault="00846E97" w:rsidP="00F46E79">
                      <w:pPr>
                        <w:spacing w:after="160" w:line="276" w:lineRule="auto"/>
                        <w:jc w:val="both"/>
                        <w:rPr>
                          <w:rFonts w:ascii="Arial" w:hAnsi="Arial" w:cs="Arial"/>
                          <w:color w:val="auto"/>
                          <w:sz w:val="22"/>
                          <w:szCs w:val="24"/>
                        </w:rPr>
                      </w:pPr>
                    </w:p>
                    <w:p w14:paraId="18570E64" w14:textId="77777777" w:rsidR="00846E97" w:rsidRDefault="00846E97" w:rsidP="00F46E79">
                      <w:pPr>
                        <w:spacing w:after="160" w:line="276" w:lineRule="auto"/>
                        <w:jc w:val="both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</w:p>
                    <w:p w14:paraId="64B05853" w14:textId="77777777" w:rsidR="00846E97" w:rsidRDefault="00846E97" w:rsidP="00F46E79">
                      <w:pPr>
                        <w:spacing w:after="160" w:line="276" w:lineRule="auto"/>
                        <w:jc w:val="both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</w:p>
                    <w:p w14:paraId="1DB94706" w14:textId="77777777" w:rsidR="00846E97" w:rsidRPr="00EE4B78" w:rsidRDefault="00846E97" w:rsidP="00F46E79">
                      <w:pPr>
                        <w:spacing w:after="160" w:line="276" w:lineRule="auto"/>
                        <w:jc w:val="both"/>
                        <w:rPr>
                          <w:rFonts w:ascii="Arial" w:hAnsi="Arial" w:cs="Arial"/>
                          <w:color w:val="auto"/>
                          <w:sz w:val="8"/>
                          <w:szCs w:val="24"/>
                        </w:rPr>
                      </w:pPr>
                    </w:p>
                    <w:p w14:paraId="5BEC31C3" w14:textId="561EA606" w:rsidR="00AC3E7C" w:rsidRPr="00F46E79" w:rsidRDefault="00DB5BC4" w:rsidP="00F46E79">
                      <w:pPr>
                        <w:spacing w:after="160" w:line="276" w:lineRule="auto"/>
                        <w:jc w:val="both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 w:rsidRPr="00F46E79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HCGS is an affiliate library of the L</w:t>
                      </w:r>
                      <w:r w:rsidR="007829AE" w:rsidRPr="00F46E79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DS in Salt Lake City, Utah</w:t>
                      </w:r>
                      <w:r w:rsidR="00EB1307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, which houses</w:t>
                      </w:r>
                      <w:r w:rsidR="007829AE" w:rsidRPr="00F46E79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millions of  digitized  restricted records</w:t>
                      </w:r>
                      <w:r w:rsidR="00EB1307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="00EB1307" w:rsidRPr="00F46E79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cover</w:t>
                      </w:r>
                      <w:r w:rsidR="00EB1307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ing most </w:t>
                      </w:r>
                      <w:r w:rsidR="00EB1307" w:rsidRPr="00F46E79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count</w:t>
                      </w:r>
                      <w:r w:rsidR="00EB1307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ies</w:t>
                      </w:r>
                      <w:r w:rsidR="00EB1307" w:rsidRPr="00F46E79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in the U</w:t>
                      </w:r>
                      <w:r w:rsidR="00EB1307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S</w:t>
                      </w:r>
                      <w:r w:rsidR="00EB1307" w:rsidRPr="00F46E79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as well as worldwide.</w:t>
                      </w:r>
                      <w:r w:rsidR="0056284F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="00AC3E7C" w:rsidRPr="00F46E79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These Images</w:t>
                      </w:r>
                      <w:r w:rsidR="00EB1307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="00AC3E7C" w:rsidRPr="00F46E79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allow </w:t>
                      </w:r>
                      <w:r w:rsidR="00EB1307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our patrons</w:t>
                      </w:r>
                      <w:r w:rsidR="00AC3E7C" w:rsidRPr="00F46E79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to travel to locations and view many records including court house records such as deeds, wills, probate cases, etc. from the convenience of our HCGS library. </w:t>
                      </w:r>
                    </w:p>
                    <w:p w14:paraId="6523138B" w14:textId="4E396EB4" w:rsidR="00AC3E7C" w:rsidRPr="00F46E79" w:rsidRDefault="00AC3E7C" w:rsidP="0056284F">
                      <w:pPr>
                        <w:spacing w:after="160" w:line="276" w:lineRule="auto"/>
                        <w:jc w:val="both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 w:rsidRPr="00F46E79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Our microfilm collection contains census, Hopkins County</w:t>
                      </w:r>
                      <w:r w:rsidR="0045319D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records</w:t>
                      </w:r>
                      <w:r w:rsidRPr="00F46E79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, some adjacent county records,</w:t>
                      </w:r>
                      <w:r w:rsidR="00846E97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F46E79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and Hopkins County newspapers.</w:t>
                      </w:r>
                    </w:p>
                    <w:p w14:paraId="38E8735C" w14:textId="77777777" w:rsidR="0056284F" w:rsidRDefault="0056284F" w:rsidP="0056284F">
                      <w:pPr>
                        <w:spacing w:after="160" w:line="276" w:lineRule="auto"/>
                        <w:jc w:val="both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Our e</w:t>
                      </w:r>
                      <w:r w:rsidR="00AC3E7C" w:rsidRPr="00F46E79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xtensive Hopkins County collection includes vertical and surname files as well as veterans’ records. </w:t>
                      </w:r>
                    </w:p>
                    <w:p w14:paraId="738F3552" w14:textId="083AF113" w:rsidR="00AC3E7C" w:rsidRPr="00F46E79" w:rsidRDefault="0056284F" w:rsidP="00F46E79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We have</w:t>
                      </w:r>
                      <w:r w:rsidR="00AC3E7C" w:rsidRPr="00F46E79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computers with internet access dedicated for research use at no charge.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B1307">
        <w:rPr>
          <w:noProof/>
        </w:rPr>
        <mc:AlternateContent>
          <mc:Choice Requires="wps">
            <w:drawing>
              <wp:anchor distT="36576" distB="36576" distL="36576" distR="36576" simplePos="0" relativeHeight="251694592" behindDoc="0" locked="0" layoutInCell="1" allowOverlap="1" wp14:anchorId="08B52B70" wp14:editId="389B0317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3044952" cy="6415405"/>
                <wp:effectExtent l="0" t="0" r="3175" b="4445"/>
                <wp:wrapNone/>
                <wp:docPr id="53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4952" cy="6415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E5E41E5" w14:textId="4FEB0F46" w:rsidR="001C25C4" w:rsidRPr="00324FB5" w:rsidRDefault="001C25C4" w:rsidP="00EB34F5">
                            <w:pPr>
                              <w:tabs>
                                <w:tab w:val="left" w:pos="620"/>
                                <w:tab w:val="left" w:pos="1021"/>
                              </w:tabs>
                              <w:jc w:val="center"/>
                              <w:rPr>
                                <w:rFonts w:ascii="Arial Black" w:hAnsi="Arial Black" w:cs="Aharoni"/>
                                <w:b/>
                                <w:i/>
                                <w:sz w:val="30"/>
                                <w:szCs w:val="30"/>
                              </w:rPr>
                            </w:pPr>
                            <w:r w:rsidRPr="00324FB5">
                              <w:rPr>
                                <w:rFonts w:ascii="Arial Black" w:hAnsi="Arial Black" w:cs="Aharoni"/>
                                <w:b/>
                                <w:i/>
                                <w:sz w:val="30"/>
                                <w:szCs w:val="30"/>
                              </w:rPr>
                              <w:t>Your Support Matters</w:t>
                            </w:r>
                          </w:p>
                          <w:p w14:paraId="5112AB68" w14:textId="77777777" w:rsidR="001C25C4" w:rsidRPr="00EB1307" w:rsidRDefault="001C25C4" w:rsidP="001C25C4">
                            <w:pPr>
                              <w:tabs>
                                <w:tab w:val="left" w:pos="620"/>
                                <w:tab w:val="left" w:pos="1021"/>
                              </w:tabs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</w:p>
                          <w:p w14:paraId="3F1149DC" w14:textId="361F615E" w:rsidR="006F422B" w:rsidRPr="00EB1307" w:rsidRDefault="00846E97" w:rsidP="00846E9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620"/>
                                <w:tab w:val="left" w:pos="1021"/>
                              </w:tabs>
                              <w:spacing w:after="80"/>
                              <w:ind w:left="360"/>
                              <w:contextualSpacing w:val="0"/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t>A</w:t>
                            </w:r>
                            <w:r w:rsidR="001C25C4" w:rsidRPr="00EB1307"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t>llows us to continue to grow and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="001C25C4" w:rsidRPr="00EB1307"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t>improve our collection.</w:t>
                            </w:r>
                          </w:p>
                          <w:p w14:paraId="05B3D757" w14:textId="77777777" w:rsidR="006F422B" w:rsidRPr="00EB1307" w:rsidRDefault="00315B2C" w:rsidP="00846E9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620"/>
                                <w:tab w:val="left" w:pos="1021"/>
                              </w:tabs>
                              <w:spacing w:after="80"/>
                              <w:ind w:left="360"/>
                              <w:contextualSpacing w:val="0"/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</w:pPr>
                            <w:r w:rsidRPr="00EB1307"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t>Helps us preserve Hopkins County history for future generations.</w:t>
                            </w:r>
                          </w:p>
                          <w:p w14:paraId="54A9779B" w14:textId="02880B49" w:rsidR="006F422B" w:rsidRPr="00EB1307" w:rsidRDefault="00846E97" w:rsidP="00846E9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620"/>
                                <w:tab w:val="left" w:pos="1021"/>
                              </w:tabs>
                              <w:spacing w:after="80"/>
                              <w:ind w:left="360"/>
                              <w:contextualSpacing w:val="0"/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t>F</w:t>
                            </w:r>
                            <w:r w:rsidR="001C25C4" w:rsidRPr="00EB1307"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t>unds our library’s daily o</w:t>
                            </w:r>
                            <w:r w:rsidR="008C0715" w:rsidRPr="00EB1307"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t>peration</w:t>
                            </w:r>
                            <w:r w:rsidR="001C25C4" w:rsidRPr="00EB1307"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t>.</w:t>
                            </w:r>
                          </w:p>
                          <w:p w14:paraId="0C2F632A" w14:textId="252332F8" w:rsidR="008C0715" w:rsidRPr="00EB1307" w:rsidRDefault="00846E97" w:rsidP="00846E9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620"/>
                                <w:tab w:val="left" w:pos="1021"/>
                              </w:tabs>
                              <w:spacing w:after="80"/>
                              <w:ind w:left="360"/>
                              <w:contextualSpacing w:val="0"/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t>H</w:t>
                            </w:r>
                            <w:r w:rsidR="001C25C4" w:rsidRPr="00EB1307"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t xml:space="preserve">elps us provide an </w:t>
                            </w:r>
                            <w:proofErr w:type="gramStart"/>
                            <w:r w:rsidR="001C25C4" w:rsidRPr="00EB1307"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t>award winning</w:t>
                            </w:r>
                            <w:proofErr w:type="gramEnd"/>
                            <w:r w:rsidR="00195940" w:rsidRPr="00EB1307"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="001C25C4" w:rsidRPr="00EB1307"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t>website filled with Hopkins County</w:t>
                            </w:r>
                            <w:r w:rsidR="006F422B" w:rsidRPr="00EB1307"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="001C25C4" w:rsidRPr="00EB1307"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t>genealogical information, Society</w:t>
                            </w:r>
                            <w:r w:rsidR="006F422B" w:rsidRPr="00EB1307"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="001C25C4" w:rsidRPr="00EB1307"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t>upd</w:t>
                            </w:r>
                            <w:r w:rsidR="008C0715" w:rsidRPr="00EB1307"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t>ates, and useful research tips.</w:t>
                            </w:r>
                          </w:p>
                          <w:p w14:paraId="2DCB8D51" w14:textId="524147D9" w:rsidR="008C0715" w:rsidRPr="00EB1307" w:rsidRDefault="00846E97" w:rsidP="00846E9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620"/>
                                <w:tab w:val="left" w:pos="1021"/>
                              </w:tabs>
                              <w:spacing w:after="80"/>
                              <w:ind w:left="360"/>
                              <w:contextualSpacing w:val="0"/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t>P</w:t>
                            </w:r>
                            <w:r w:rsidR="001C25C4" w:rsidRPr="00EB1307"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t>rovides Northeast Texas with a</w:t>
                            </w:r>
                            <w:r w:rsidR="008C0715" w:rsidRPr="00EB1307"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="001C25C4" w:rsidRPr="00EB1307"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t>quality research facility</w:t>
                            </w:r>
                          </w:p>
                          <w:p w14:paraId="1B647B37" w14:textId="457744B3" w:rsidR="001C25C4" w:rsidRPr="00EB1307" w:rsidRDefault="001C25C4" w:rsidP="00846E9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620"/>
                                <w:tab w:val="left" w:pos="1021"/>
                              </w:tabs>
                              <w:spacing w:after="80"/>
                              <w:ind w:left="360"/>
                              <w:contextualSpacing w:val="0"/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</w:pPr>
                            <w:r w:rsidRPr="00EB1307"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t>Allows us to purchase state of the art</w:t>
                            </w:r>
                            <w:r w:rsidR="008C0715" w:rsidRPr="00EB1307"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EB1307"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t>equipment such as computers and our</w:t>
                            </w:r>
                            <w:r w:rsidR="008C0715" w:rsidRPr="00EB1307"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EB1307"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t xml:space="preserve">new </w:t>
                            </w:r>
                            <w:proofErr w:type="spellStart"/>
                            <w:r w:rsidRPr="00EB1307"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t>Scanpro</w:t>
                            </w:r>
                            <w:proofErr w:type="spellEnd"/>
                            <w:r w:rsidRPr="00EB1307"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t xml:space="preserve"> 3000 microfilm reader. </w:t>
                            </w:r>
                          </w:p>
                          <w:p w14:paraId="78D7B416" w14:textId="77777777" w:rsidR="001C25C4" w:rsidRPr="0056284F" w:rsidRDefault="001C25C4" w:rsidP="006F422B">
                            <w:pPr>
                              <w:tabs>
                                <w:tab w:val="left" w:pos="620"/>
                                <w:tab w:val="left" w:pos="1021"/>
                              </w:tabs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5B4EBF2" w14:textId="1196B831" w:rsidR="0044235D" w:rsidRPr="00F46E79" w:rsidRDefault="001C25C4" w:rsidP="00EB1307">
                            <w:pPr>
                              <w:tabs>
                                <w:tab w:val="left" w:pos="620"/>
                                <w:tab w:val="left" w:pos="1021"/>
                              </w:tabs>
                              <w:spacing w:after="160" w:line="276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46E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There are many ways to support our </w:t>
                            </w:r>
                            <w:r w:rsidR="008C0715" w:rsidRPr="00F46E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46E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library including donations, volunteering</w:t>
                            </w:r>
                            <w:r w:rsidR="008C0715" w:rsidRPr="00F46E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46E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 the library or on special projects,</w:t>
                            </w:r>
                            <w:r w:rsidR="008C0715" w:rsidRPr="00F46E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46E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Pr="00F46E7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especially</w:t>
                            </w:r>
                            <w:r w:rsidRPr="00F46E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by becoming a member.</w:t>
                            </w:r>
                          </w:p>
                          <w:p w14:paraId="3080F5BB" w14:textId="77777777" w:rsidR="008C0715" w:rsidRPr="00F46E79" w:rsidRDefault="001C25C4" w:rsidP="0056284F">
                            <w:pPr>
                              <w:tabs>
                                <w:tab w:val="left" w:pos="620"/>
                                <w:tab w:val="left" w:pos="1021"/>
                              </w:tabs>
                              <w:spacing w:after="60" w:line="276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46E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Memberships are f</w:t>
                            </w:r>
                            <w:r w:rsidR="0044235D" w:rsidRPr="00F46E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or the </w:t>
                            </w:r>
                            <w:proofErr w:type="spellStart"/>
                            <w:r w:rsidR="0044235D" w:rsidRPr="00F46E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calender</w:t>
                            </w:r>
                            <w:proofErr w:type="spellEnd"/>
                            <w:r w:rsidR="0044235D" w:rsidRPr="00F46E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year</w:t>
                            </w:r>
                            <w:r w:rsidR="008C0715" w:rsidRPr="00F46E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C723D" w:rsidRPr="00F46E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</w:t>
                            </w:r>
                            <w:r w:rsidR="0044235D" w:rsidRPr="00F46E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unning from </w:t>
                            </w:r>
                            <w:r w:rsidRPr="00F46E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January to December.</w:t>
                            </w:r>
                          </w:p>
                          <w:p w14:paraId="17AF6BEF" w14:textId="1BC3C5B2" w:rsidR="001C25C4" w:rsidRPr="00F46E79" w:rsidRDefault="0044235D" w:rsidP="00F46E79">
                            <w:pPr>
                              <w:tabs>
                                <w:tab w:val="left" w:pos="620"/>
                                <w:tab w:val="left" w:pos="1021"/>
                              </w:tabs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46E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Individual Memberships           $20.00</w:t>
                            </w:r>
                          </w:p>
                          <w:p w14:paraId="1AAD35DF" w14:textId="4083FC3B" w:rsidR="0044235D" w:rsidRPr="00F46E79" w:rsidRDefault="0044235D" w:rsidP="00F46E79">
                            <w:pPr>
                              <w:tabs>
                                <w:tab w:val="left" w:pos="620"/>
                                <w:tab w:val="left" w:pos="1021"/>
                              </w:tabs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46E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Family Memberships                $25.00</w:t>
                            </w:r>
                          </w:p>
                          <w:p w14:paraId="166E6402" w14:textId="5B70BBAC" w:rsidR="0044235D" w:rsidRPr="00F46E79" w:rsidRDefault="0044235D" w:rsidP="006F422B">
                            <w:pPr>
                              <w:tabs>
                                <w:tab w:val="left" w:pos="620"/>
                                <w:tab w:val="left" w:pos="1021"/>
                              </w:tabs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46E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14:paraId="2433C5CB" w14:textId="1BB4A625" w:rsidR="0044235D" w:rsidRPr="00F46E79" w:rsidRDefault="0044235D" w:rsidP="00F46E79">
                            <w:pPr>
                              <w:tabs>
                                <w:tab w:val="left" w:pos="620"/>
                                <w:tab w:val="left" w:pos="1021"/>
                              </w:tabs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46E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Dues include receiving our quarterly</w:t>
                            </w:r>
                            <w:r w:rsidR="008C0715" w:rsidRPr="00F46E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46E79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Hopkins County Heritage </w:t>
                            </w:r>
                            <w:r w:rsidRPr="00F46E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and access</w:t>
                            </w:r>
                            <w:r w:rsidR="008C0715" w:rsidRPr="00F46E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46E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to Members Only content on our</w:t>
                            </w:r>
                            <w:r w:rsidR="008C0715" w:rsidRPr="00F46E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46E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website containing thousands of county records. </w:t>
                            </w:r>
                          </w:p>
                          <w:p w14:paraId="3922E5D8" w14:textId="0AD861AB" w:rsidR="0044235D" w:rsidRPr="00F46E79" w:rsidRDefault="0044235D" w:rsidP="0044235D">
                            <w:pPr>
                              <w:tabs>
                                <w:tab w:val="left" w:pos="620"/>
                                <w:tab w:val="left" w:pos="1021"/>
                              </w:tabs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A279A90" w14:textId="54602219" w:rsidR="0044235D" w:rsidRPr="00324FB5" w:rsidRDefault="0044235D" w:rsidP="0044235D">
                            <w:pPr>
                              <w:tabs>
                                <w:tab w:val="left" w:pos="620"/>
                                <w:tab w:val="left" w:pos="1021"/>
                              </w:tabs>
                              <w:jc w:val="center"/>
                              <w:rPr>
                                <w:rFonts w:ascii="Arial Black" w:hAnsi="Arial Black" w:cs="Arial"/>
                                <w:b/>
                                <w:i/>
                                <w:sz w:val="30"/>
                                <w:szCs w:val="30"/>
                              </w:rPr>
                            </w:pPr>
                            <w:r w:rsidRPr="00324FB5">
                              <w:rPr>
                                <w:rFonts w:ascii="Arial Black" w:hAnsi="Arial Black" w:cs="Arial"/>
                                <w:b/>
                                <w:i/>
                                <w:sz w:val="30"/>
                                <w:szCs w:val="30"/>
                              </w:rPr>
                              <w:t>Become a Member</w:t>
                            </w:r>
                            <w:r w:rsidR="00F46E79" w:rsidRPr="00324FB5">
                              <w:rPr>
                                <w:rFonts w:ascii="Arial Black" w:hAnsi="Arial Black" w:cs="Arial"/>
                                <w:b/>
                                <w:i/>
                                <w:sz w:val="30"/>
                                <w:szCs w:val="3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52B70" id="Text Box 56" o:spid="_x0000_s1038" type="#_x0000_t202" style="position:absolute;margin-left:188.55pt;margin-top:0;width:239.75pt;height:505.15pt;z-index:251694592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" filled="f" fillcolor="#fffffe" stroked="f" strokecolor="#212120" insetpen="t">
                <v:textbox inset="2.88pt,2.88pt,2.88pt,2.88pt">
                  <w:txbxContent>
                    <w:p w14:paraId="0E5E41E5" w14:textId="4FEB0F46" w:rsidR="001C25C4" w:rsidRPr="00324FB5" w:rsidRDefault="001C25C4" w:rsidP="00EB34F5">
                      <w:pPr>
                        <w:tabs>
                          <w:tab w:val="left" w:pos="620"/>
                          <w:tab w:val="left" w:pos="1021"/>
                        </w:tabs>
                        <w:jc w:val="center"/>
                        <w:rPr>
                          <w:rFonts w:ascii="Arial Black" w:hAnsi="Arial Black" w:cs="Aharoni"/>
                          <w:b/>
                          <w:i/>
                          <w:sz w:val="30"/>
                          <w:szCs w:val="30"/>
                        </w:rPr>
                      </w:pPr>
                      <w:r w:rsidRPr="00324FB5">
                        <w:rPr>
                          <w:rFonts w:ascii="Arial Black" w:hAnsi="Arial Black" w:cs="Aharoni"/>
                          <w:b/>
                          <w:i/>
                          <w:sz w:val="30"/>
                          <w:szCs w:val="30"/>
                        </w:rPr>
                        <w:t>Your Support Matters</w:t>
                      </w:r>
                    </w:p>
                    <w:p w14:paraId="5112AB68" w14:textId="77777777" w:rsidR="001C25C4" w:rsidRPr="00EB1307" w:rsidRDefault="001C25C4" w:rsidP="001C25C4">
                      <w:pPr>
                        <w:tabs>
                          <w:tab w:val="left" w:pos="620"/>
                          <w:tab w:val="left" w:pos="1021"/>
                        </w:tabs>
                        <w:jc w:val="both"/>
                        <w:rPr>
                          <w:rFonts w:ascii="Arial" w:hAnsi="Arial" w:cs="Arial"/>
                          <w:b/>
                          <w:i/>
                        </w:rPr>
                      </w:pPr>
                    </w:p>
                    <w:p w14:paraId="3F1149DC" w14:textId="361F615E" w:rsidR="006F422B" w:rsidRPr="00EB1307" w:rsidRDefault="00846E97" w:rsidP="00846E9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left" w:pos="620"/>
                          <w:tab w:val="left" w:pos="1021"/>
                        </w:tabs>
                        <w:spacing w:after="80"/>
                        <w:ind w:left="360"/>
                        <w:contextualSpacing w:val="0"/>
                        <w:rPr>
                          <w:rFonts w:ascii="Arial" w:hAnsi="Arial" w:cs="Arial"/>
                          <w:sz w:val="22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4"/>
                        </w:rPr>
                        <w:t>A</w:t>
                      </w:r>
                      <w:r w:rsidR="001C25C4" w:rsidRPr="00EB1307">
                        <w:rPr>
                          <w:rFonts w:ascii="Arial" w:hAnsi="Arial" w:cs="Arial"/>
                          <w:sz w:val="22"/>
                          <w:szCs w:val="24"/>
                        </w:rPr>
                        <w:t>llows us to continue to grow and</w:t>
                      </w:r>
                      <w:r>
                        <w:rPr>
                          <w:rFonts w:ascii="Arial" w:hAnsi="Arial" w:cs="Arial"/>
                          <w:sz w:val="22"/>
                          <w:szCs w:val="24"/>
                        </w:rPr>
                        <w:t xml:space="preserve"> </w:t>
                      </w:r>
                      <w:r w:rsidR="001C25C4" w:rsidRPr="00EB1307">
                        <w:rPr>
                          <w:rFonts w:ascii="Arial" w:hAnsi="Arial" w:cs="Arial"/>
                          <w:sz w:val="22"/>
                          <w:szCs w:val="24"/>
                        </w:rPr>
                        <w:t>improve our collection.</w:t>
                      </w:r>
                    </w:p>
                    <w:p w14:paraId="05B3D757" w14:textId="77777777" w:rsidR="006F422B" w:rsidRPr="00EB1307" w:rsidRDefault="00315B2C" w:rsidP="00846E9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left" w:pos="620"/>
                          <w:tab w:val="left" w:pos="1021"/>
                        </w:tabs>
                        <w:spacing w:after="80"/>
                        <w:ind w:left="360"/>
                        <w:contextualSpacing w:val="0"/>
                        <w:rPr>
                          <w:rFonts w:ascii="Arial" w:hAnsi="Arial" w:cs="Arial"/>
                          <w:sz w:val="22"/>
                          <w:szCs w:val="24"/>
                        </w:rPr>
                      </w:pPr>
                      <w:r w:rsidRPr="00EB1307">
                        <w:rPr>
                          <w:rFonts w:ascii="Arial" w:hAnsi="Arial" w:cs="Arial"/>
                          <w:sz w:val="22"/>
                          <w:szCs w:val="24"/>
                        </w:rPr>
                        <w:t>Helps us preserve Hopkins County history for future generations.</w:t>
                      </w:r>
                    </w:p>
                    <w:p w14:paraId="54A9779B" w14:textId="02880B49" w:rsidR="006F422B" w:rsidRPr="00EB1307" w:rsidRDefault="00846E97" w:rsidP="00846E9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left" w:pos="620"/>
                          <w:tab w:val="left" w:pos="1021"/>
                        </w:tabs>
                        <w:spacing w:after="80"/>
                        <w:ind w:left="360"/>
                        <w:contextualSpacing w:val="0"/>
                        <w:rPr>
                          <w:rFonts w:ascii="Arial" w:hAnsi="Arial" w:cs="Arial"/>
                          <w:sz w:val="22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4"/>
                        </w:rPr>
                        <w:t>F</w:t>
                      </w:r>
                      <w:r w:rsidR="001C25C4" w:rsidRPr="00EB1307">
                        <w:rPr>
                          <w:rFonts w:ascii="Arial" w:hAnsi="Arial" w:cs="Arial"/>
                          <w:sz w:val="22"/>
                          <w:szCs w:val="24"/>
                        </w:rPr>
                        <w:t>unds our library’s daily o</w:t>
                      </w:r>
                      <w:r w:rsidR="008C0715" w:rsidRPr="00EB1307">
                        <w:rPr>
                          <w:rFonts w:ascii="Arial" w:hAnsi="Arial" w:cs="Arial"/>
                          <w:sz w:val="22"/>
                          <w:szCs w:val="24"/>
                        </w:rPr>
                        <w:t>peration</w:t>
                      </w:r>
                      <w:r w:rsidR="001C25C4" w:rsidRPr="00EB1307">
                        <w:rPr>
                          <w:rFonts w:ascii="Arial" w:hAnsi="Arial" w:cs="Arial"/>
                          <w:sz w:val="22"/>
                          <w:szCs w:val="24"/>
                        </w:rPr>
                        <w:t>.</w:t>
                      </w:r>
                    </w:p>
                    <w:p w14:paraId="0C2F632A" w14:textId="252332F8" w:rsidR="008C0715" w:rsidRPr="00EB1307" w:rsidRDefault="00846E97" w:rsidP="00846E9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left" w:pos="620"/>
                          <w:tab w:val="left" w:pos="1021"/>
                        </w:tabs>
                        <w:spacing w:after="80"/>
                        <w:ind w:left="360"/>
                        <w:contextualSpacing w:val="0"/>
                        <w:rPr>
                          <w:rFonts w:ascii="Arial" w:hAnsi="Arial" w:cs="Arial"/>
                          <w:sz w:val="22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4"/>
                        </w:rPr>
                        <w:t>H</w:t>
                      </w:r>
                      <w:r w:rsidR="001C25C4" w:rsidRPr="00EB1307">
                        <w:rPr>
                          <w:rFonts w:ascii="Arial" w:hAnsi="Arial" w:cs="Arial"/>
                          <w:sz w:val="22"/>
                          <w:szCs w:val="24"/>
                        </w:rPr>
                        <w:t xml:space="preserve">elps us provide an </w:t>
                      </w:r>
                      <w:proofErr w:type="gramStart"/>
                      <w:r w:rsidR="001C25C4" w:rsidRPr="00EB1307">
                        <w:rPr>
                          <w:rFonts w:ascii="Arial" w:hAnsi="Arial" w:cs="Arial"/>
                          <w:sz w:val="22"/>
                          <w:szCs w:val="24"/>
                        </w:rPr>
                        <w:t>award winning</w:t>
                      </w:r>
                      <w:proofErr w:type="gramEnd"/>
                      <w:r w:rsidR="00195940" w:rsidRPr="00EB1307">
                        <w:rPr>
                          <w:rFonts w:ascii="Arial" w:hAnsi="Arial" w:cs="Arial"/>
                          <w:sz w:val="22"/>
                          <w:szCs w:val="24"/>
                        </w:rPr>
                        <w:t xml:space="preserve"> </w:t>
                      </w:r>
                      <w:r w:rsidR="001C25C4" w:rsidRPr="00EB1307">
                        <w:rPr>
                          <w:rFonts w:ascii="Arial" w:hAnsi="Arial" w:cs="Arial"/>
                          <w:sz w:val="22"/>
                          <w:szCs w:val="24"/>
                        </w:rPr>
                        <w:t>website filled with Hopkins County</w:t>
                      </w:r>
                      <w:r w:rsidR="006F422B" w:rsidRPr="00EB1307">
                        <w:rPr>
                          <w:rFonts w:ascii="Arial" w:hAnsi="Arial" w:cs="Arial"/>
                          <w:sz w:val="22"/>
                          <w:szCs w:val="24"/>
                        </w:rPr>
                        <w:t xml:space="preserve"> </w:t>
                      </w:r>
                      <w:r w:rsidR="001C25C4" w:rsidRPr="00EB1307">
                        <w:rPr>
                          <w:rFonts w:ascii="Arial" w:hAnsi="Arial" w:cs="Arial"/>
                          <w:sz w:val="22"/>
                          <w:szCs w:val="24"/>
                        </w:rPr>
                        <w:t>genealogical information, Society</w:t>
                      </w:r>
                      <w:r w:rsidR="006F422B" w:rsidRPr="00EB1307">
                        <w:rPr>
                          <w:rFonts w:ascii="Arial" w:hAnsi="Arial" w:cs="Arial"/>
                          <w:sz w:val="22"/>
                          <w:szCs w:val="24"/>
                        </w:rPr>
                        <w:t xml:space="preserve"> </w:t>
                      </w:r>
                      <w:r w:rsidR="001C25C4" w:rsidRPr="00EB1307">
                        <w:rPr>
                          <w:rFonts w:ascii="Arial" w:hAnsi="Arial" w:cs="Arial"/>
                          <w:sz w:val="22"/>
                          <w:szCs w:val="24"/>
                        </w:rPr>
                        <w:t>upd</w:t>
                      </w:r>
                      <w:r w:rsidR="008C0715" w:rsidRPr="00EB1307">
                        <w:rPr>
                          <w:rFonts w:ascii="Arial" w:hAnsi="Arial" w:cs="Arial"/>
                          <w:sz w:val="22"/>
                          <w:szCs w:val="24"/>
                        </w:rPr>
                        <w:t>ates, and useful research tips.</w:t>
                      </w:r>
                    </w:p>
                    <w:p w14:paraId="2DCB8D51" w14:textId="524147D9" w:rsidR="008C0715" w:rsidRPr="00EB1307" w:rsidRDefault="00846E97" w:rsidP="00846E9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left" w:pos="620"/>
                          <w:tab w:val="left" w:pos="1021"/>
                        </w:tabs>
                        <w:spacing w:after="80"/>
                        <w:ind w:left="360"/>
                        <w:contextualSpacing w:val="0"/>
                        <w:rPr>
                          <w:rFonts w:ascii="Arial" w:hAnsi="Arial" w:cs="Arial"/>
                          <w:sz w:val="22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4"/>
                        </w:rPr>
                        <w:t>P</w:t>
                      </w:r>
                      <w:r w:rsidR="001C25C4" w:rsidRPr="00EB1307">
                        <w:rPr>
                          <w:rFonts w:ascii="Arial" w:hAnsi="Arial" w:cs="Arial"/>
                          <w:sz w:val="22"/>
                          <w:szCs w:val="24"/>
                        </w:rPr>
                        <w:t>rovides Northeast Texas with a</w:t>
                      </w:r>
                      <w:r w:rsidR="008C0715" w:rsidRPr="00EB1307">
                        <w:rPr>
                          <w:rFonts w:ascii="Arial" w:hAnsi="Arial" w:cs="Arial"/>
                          <w:sz w:val="22"/>
                          <w:szCs w:val="24"/>
                        </w:rPr>
                        <w:t xml:space="preserve"> </w:t>
                      </w:r>
                      <w:r w:rsidR="001C25C4" w:rsidRPr="00EB1307">
                        <w:rPr>
                          <w:rFonts w:ascii="Arial" w:hAnsi="Arial" w:cs="Arial"/>
                          <w:sz w:val="22"/>
                          <w:szCs w:val="24"/>
                        </w:rPr>
                        <w:t>quality research facility</w:t>
                      </w:r>
                    </w:p>
                    <w:p w14:paraId="1B647B37" w14:textId="457744B3" w:rsidR="001C25C4" w:rsidRPr="00EB1307" w:rsidRDefault="001C25C4" w:rsidP="00846E9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left" w:pos="620"/>
                          <w:tab w:val="left" w:pos="1021"/>
                        </w:tabs>
                        <w:spacing w:after="80"/>
                        <w:ind w:left="360"/>
                        <w:contextualSpacing w:val="0"/>
                        <w:rPr>
                          <w:rFonts w:ascii="Arial" w:hAnsi="Arial" w:cs="Arial"/>
                          <w:sz w:val="22"/>
                          <w:szCs w:val="24"/>
                        </w:rPr>
                      </w:pPr>
                      <w:r w:rsidRPr="00EB1307">
                        <w:rPr>
                          <w:rFonts w:ascii="Arial" w:hAnsi="Arial" w:cs="Arial"/>
                          <w:sz w:val="22"/>
                          <w:szCs w:val="24"/>
                        </w:rPr>
                        <w:t>Allows us to purchase state of the art</w:t>
                      </w:r>
                      <w:r w:rsidR="008C0715" w:rsidRPr="00EB1307">
                        <w:rPr>
                          <w:rFonts w:ascii="Arial" w:hAnsi="Arial" w:cs="Arial"/>
                          <w:sz w:val="22"/>
                          <w:szCs w:val="24"/>
                        </w:rPr>
                        <w:t xml:space="preserve"> </w:t>
                      </w:r>
                      <w:r w:rsidRPr="00EB1307">
                        <w:rPr>
                          <w:rFonts w:ascii="Arial" w:hAnsi="Arial" w:cs="Arial"/>
                          <w:sz w:val="22"/>
                          <w:szCs w:val="24"/>
                        </w:rPr>
                        <w:t>equipment such as computers and our</w:t>
                      </w:r>
                      <w:r w:rsidR="008C0715" w:rsidRPr="00EB1307">
                        <w:rPr>
                          <w:rFonts w:ascii="Arial" w:hAnsi="Arial" w:cs="Arial"/>
                          <w:sz w:val="22"/>
                          <w:szCs w:val="24"/>
                        </w:rPr>
                        <w:t xml:space="preserve"> </w:t>
                      </w:r>
                      <w:r w:rsidRPr="00EB1307">
                        <w:rPr>
                          <w:rFonts w:ascii="Arial" w:hAnsi="Arial" w:cs="Arial"/>
                          <w:sz w:val="22"/>
                          <w:szCs w:val="24"/>
                        </w:rPr>
                        <w:t xml:space="preserve">new </w:t>
                      </w:r>
                      <w:proofErr w:type="spellStart"/>
                      <w:r w:rsidRPr="00EB1307">
                        <w:rPr>
                          <w:rFonts w:ascii="Arial" w:hAnsi="Arial" w:cs="Arial"/>
                          <w:sz w:val="22"/>
                          <w:szCs w:val="24"/>
                        </w:rPr>
                        <w:t>Scanpro</w:t>
                      </w:r>
                      <w:proofErr w:type="spellEnd"/>
                      <w:r w:rsidRPr="00EB1307">
                        <w:rPr>
                          <w:rFonts w:ascii="Arial" w:hAnsi="Arial" w:cs="Arial"/>
                          <w:sz w:val="22"/>
                          <w:szCs w:val="24"/>
                        </w:rPr>
                        <w:t xml:space="preserve"> 3000 microfilm reader. </w:t>
                      </w:r>
                    </w:p>
                    <w:p w14:paraId="78D7B416" w14:textId="77777777" w:rsidR="001C25C4" w:rsidRPr="0056284F" w:rsidRDefault="001C25C4" w:rsidP="006F422B">
                      <w:pPr>
                        <w:tabs>
                          <w:tab w:val="left" w:pos="620"/>
                          <w:tab w:val="left" w:pos="1021"/>
                        </w:tabs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5B4EBF2" w14:textId="1196B831" w:rsidR="0044235D" w:rsidRPr="00F46E79" w:rsidRDefault="001C25C4" w:rsidP="00EB1307">
                      <w:pPr>
                        <w:tabs>
                          <w:tab w:val="left" w:pos="620"/>
                          <w:tab w:val="left" w:pos="1021"/>
                        </w:tabs>
                        <w:spacing w:after="160" w:line="276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46E7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There are many ways to support our </w:t>
                      </w:r>
                      <w:r w:rsidR="008C0715" w:rsidRPr="00F46E7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46E79">
                        <w:rPr>
                          <w:rFonts w:ascii="Arial" w:hAnsi="Arial" w:cs="Arial"/>
                          <w:sz w:val="24"/>
                          <w:szCs w:val="24"/>
                        </w:rPr>
                        <w:t>library including donations, volunteering</w:t>
                      </w:r>
                      <w:r w:rsidR="008C0715" w:rsidRPr="00F46E7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46E79">
                        <w:rPr>
                          <w:rFonts w:ascii="Arial" w:hAnsi="Arial" w:cs="Arial"/>
                          <w:sz w:val="24"/>
                          <w:szCs w:val="24"/>
                        </w:rPr>
                        <w:t>in the library or on special projects,</w:t>
                      </w:r>
                      <w:r w:rsidR="008C0715" w:rsidRPr="00F46E7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46E7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and </w:t>
                      </w:r>
                      <w:r w:rsidRPr="00F46E7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especially</w:t>
                      </w:r>
                      <w:r w:rsidRPr="00F46E7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by becoming a member.</w:t>
                      </w:r>
                    </w:p>
                    <w:p w14:paraId="3080F5BB" w14:textId="77777777" w:rsidR="008C0715" w:rsidRPr="00F46E79" w:rsidRDefault="001C25C4" w:rsidP="0056284F">
                      <w:pPr>
                        <w:tabs>
                          <w:tab w:val="left" w:pos="620"/>
                          <w:tab w:val="left" w:pos="1021"/>
                        </w:tabs>
                        <w:spacing w:after="60" w:line="276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46E79">
                        <w:rPr>
                          <w:rFonts w:ascii="Arial" w:hAnsi="Arial" w:cs="Arial"/>
                          <w:sz w:val="24"/>
                          <w:szCs w:val="24"/>
                        </w:rPr>
                        <w:t>Memberships are f</w:t>
                      </w:r>
                      <w:r w:rsidR="0044235D" w:rsidRPr="00F46E7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or the </w:t>
                      </w:r>
                      <w:proofErr w:type="spellStart"/>
                      <w:r w:rsidR="0044235D" w:rsidRPr="00F46E79">
                        <w:rPr>
                          <w:rFonts w:ascii="Arial" w:hAnsi="Arial" w:cs="Arial"/>
                          <w:sz w:val="24"/>
                          <w:szCs w:val="24"/>
                        </w:rPr>
                        <w:t>calender</w:t>
                      </w:r>
                      <w:proofErr w:type="spellEnd"/>
                      <w:r w:rsidR="0044235D" w:rsidRPr="00F46E7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year</w:t>
                      </w:r>
                      <w:r w:rsidR="008C0715" w:rsidRPr="00F46E7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AC723D" w:rsidRPr="00F46E79">
                        <w:rPr>
                          <w:rFonts w:ascii="Arial" w:hAnsi="Arial" w:cs="Arial"/>
                          <w:sz w:val="24"/>
                          <w:szCs w:val="24"/>
                        </w:rPr>
                        <w:t>r</w:t>
                      </w:r>
                      <w:r w:rsidR="0044235D" w:rsidRPr="00F46E7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unning from </w:t>
                      </w:r>
                      <w:r w:rsidRPr="00F46E79">
                        <w:rPr>
                          <w:rFonts w:ascii="Arial" w:hAnsi="Arial" w:cs="Arial"/>
                          <w:sz w:val="24"/>
                          <w:szCs w:val="24"/>
                        </w:rPr>
                        <w:t>January to December.</w:t>
                      </w:r>
                    </w:p>
                    <w:p w14:paraId="17AF6BEF" w14:textId="1BC3C5B2" w:rsidR="001C25C4" w:rsidRPr="00F46E79" w:rsidRDefault="0044235D" w:rsidP="00F46E79">
                      <w:pPr>
                        <w:tabs>
                          <w:tab w:val="left" w:pos="620"/>
                          <w:tab w:val="left" w:pos="1021"/>
                        </w:tabs>
                        <w:spacing w:line="276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46E79">
                        <w:rPr>
                          <w:rFonts w:ascii="Arial" w:hAnsi="Arial" w:cs="Arial"/>
                          <w:sz w:val="24"/>
                          <w:szCs w:val="24"/>
                        </w:rPr>
                        <w:t>Individual Memberships           $20.00</w:t>
                      </w:r>
                    </w:p>
                    <w:p w14:paraId="1AAD35DF" w14:textId="4083FC3B" w:rsidR="0044235D" w:rsidRPr="00F46E79" w:rsidRDefault="0044235D" w:rsidP="00F46E79">
                      <w:pPr>
                        <w:tabs>
                          <w:tab w:val="left" w:pos="620"/>
                          <w:tab w:val="left" w:pos="1021"/>
                        </w:tabs>
                        <w:spacing w:line="276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46E79">
                        <w:rPr>
                          <w:rFonts w:ascii="Arial" w:hAnsi="Arial" w:cs="Arial"/>
                          <w:sz w:val="24"/>
                          <w:szCs w:val="24"/>
                        </w:rPr>
                        <w:t>Family Memberships                $25.00</w:t>
                      </w:r>
                    </w:p>
                    <w:p w14:paraId="166E6402" w14:textId="5B70BBAC" w:rsidR="0044235D" w:rsidRPr="00F46E79" w:rsidRDefault="0044235D" w:rsidP="006F422B">
                      <w:pPr>
                        <w:tabs>
                          <w:tab w:val="left" w:pos="620"/>
                          <w:tab w:val="left" w:pos="1021"/>
                        </w:tabs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46E7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</w:t>
                      </w:r>
                    </w:p>
                    <w:p w14:paraId="2433C5CB" w14:textId="1BB4A625" w:rsidR="0044235D" w:rsidRPr="00F46E79" w:rsidRDefault="0044235D" w:rsidP="00F46E79">
                      <w:pPr>
                        <w:tabs>
                          <w:tab w:val="left" w:pos="620"/>
                          <w:tab w:val="left" w:pos="1021"/>
                        </w:tabs>
                        <w:spacing w:line="276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46E79">
                        <w:rPr>
                          <w:rFonts w:ascii="Arial" w:hAnsi="Arial" w:cs="Arial"/>
                          <w:sz w:val="24"/>
                          <w:szCs w:val="24"/>
                        </w:rPr>
                        <w:t>Dues include receiving our quarterly</w:t>
                      </w:r>
                      <w:r w:rsidR="008C0715" w:rsidRPr="00F46E7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46E79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 xml:space="preserve">Hopkins County Heritage </w:t>
                      </w:r>
                      <w:r w:rsidRPr="00F46E79">
                        <w:rPr>
                          <w:rFonts w:ascii="Arial" w:hAnsi="Arial" w:cs="Arial"/>
                          <w:sz w:val="24"/>
                          <w:szCs w:val="24"/>
                        </w:rPr>
                        <w:t>and access</w:t>
                      </w:r>
                      <w:r w:rsidR="008C0715" w:rsidRPr="00F46E7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46E79">
                        <w:rPr>
                          <w:rFonts w:ascii="Arial" w:hAnsi="Arial" w:cs="Arial"/>
                          <w:sz w:val="24"/>
                          <w:szCs w:val="24"/>
                        </w:rPr>
                        <w:t>to Members Only content on our</w:t>
                      </w:r>
                      <w:r w:rsidR="008C0715" w:rsidRPr="00F46E7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46E7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website containing thousands of county records. </w:t>
                      </w:r>
                    </w:p>
                    <w:p w14:paraId="3922E5D8" w14:textId="0AD861AB" w:rsidR="0044235D" w:rsidRPr="00F46E79" w:rsidRDefault="0044235D" w:rsidP="0044235D">
                      <w:pPr>
                        <w:tabs>
                          <w:tab w:val="left" w:pos="620"/>
                          <w:tab w:val="left" w:pos="1021"/>
                        </w:tabs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A279A90" w14:textId="54602219" w:rsidR="0044235D" w:rsidRPr="00324FB5" w:rsidRDefault="0044235D" w:rsidP="0044235D">
                      <w:pPr>
                        <w:tabs>
                          <w:tab w:val="left" w:pos="620"/>
                          <w:tab w:val="left" w:pos="1021"/>
                        </w:tabs>
                        <w:jc w:val="center"/>
                        <w:rPr>
                          <w:rFonts w:ascii="Arial Black" w:hAnsi="Arial Black" w:cs="Arial"/>
                          <w:b/>
                          <w:i/>
                          <w:sz w:val="30"/>
                          <w:szCs w:val="30"/>
                        </w:rPr>
                      </w:pPr>
                      <w:r w:rsidRPr="00324FB5">
                        <w:rPr>
                          <w:rFonts w:ascii="Arial Black" w:hAnsi="Arial Black" w:cs="Arial"/>
                          <w:b/>
                          <w:i/>
                          <w:sz w:val="30"/>
                          <w:szCs w:val="30"/>
                        </w:rPr>
                        <w:t>Become a Member</w:t>
                      </w:r>
                      <w:r w:rsidR="00F46E79" w:rsidRPr="00324FB5">
                        <w:rPr>
                          <w:rFonts w:ascii="Arial Black" w:hAnsi="Arial Black" w:cs="Arial"/>
                          <w:b/>
                          <w:i/>
                          <w:sz w:val="30"/>
                          <w:szCs w:val="30"/>
                        </w:rPr>
                        <w:t>!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B1307">
        <w:rPr>
          <w:noProof/>
        </w:rPr>
        <mc:AlternateContent>
          <mc:Choice Requires="wps">
            <w:drawing>
              <wp:anchor distT="45720" distB="45720" distL="114300" distR="114300" simplePos="0" relativeHeight="251709952" behindDoc="0" locked="0" layoutInCell="1" allowOverlap="1" wp14:anchorId="7AB9877B" wp14:editId="09F8BD72">
                <wp:simplePos x="0" y="0"/>
                <wp:positionH relativeFrom="margin">
                  <wp:align>left</wp:align>
                </wp:positionH>
                <wp:positionV relativeFrom="paragraph">
                  <wp:posOffset>1289050</wp:posOffset>
                </wp:positionV>
                <wp:extent cx="3044952" cy="5559425"/>
                <wp:effectExtent l="0" t="0" r="0" b="31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4952" cy="5559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FFE11D" w14:textId="77777777" w:rsidR="004806BC" w:rsidRPr="004806BC" w:rsidRDefault="004806BC" w:rsidP="00BD7CD4">
                            <w:pPr>
                              <w:jc w:val="center"/>
                              <w:rPr>
                                <w:rFonts w:ascii="Arial Black" w:hAnsi="Arial Black" w:cs="Aharoni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14:paraId="03EDEE0E" w14:textId="2A9E7F92" w:rsidR="00191668" w:rsidRPr="00324FB5" w:rsidRDefault="00BD7CD4" w:rsidP="00BD7CD4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i/>
                                <w:sz w:val="30"/>
                                <w:szCs w:val="30"/>
                              </w:rPr>
                            </w:pPr>
                            <w:r w:rsidRPr="00324FB5">
                              <w:rPr>
                                <w:rFonts w:ascii="Arial Black" w:hAnsi="Arial Black" w:cs="Arial"/>
                                <w:b/>
                                <w:i/>
                                <w:sz w:val="30"/>
                                <w:szCs w:val="30"/>
                              </w:rPr>
                              <w:t>Online Resources</w:t>
                            </w:r>
                          </w:p>
                          <w:p w14:paraId="1D90DBB5" w14:textId="59497629" w:rsidR="00EB34F5" w:rsidRPr="00EB1307" w:rsidRDefault="00EB34F5" w:rsidP="00BD7C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</w:p>
                          <w:p w14:paraId="7246E0B4" w14:textId="104CC32D" w:rsidR="00EB34F5" w:rsidRPr="00F46E79" w:rsidRDefault="00EB34F5" w:rsidP="00EB34F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46E7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To access our online content</w:t>
                            </w:r>
                          </w:p>
                          <w:p w14:paraId="6BE854BC" w14:textId="1540BC28" w:rsidR="00EB34F5" w:rsidRPr="00F46E79" w:rsidRDefault="006F422B" w:rsidP="00EB34F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46E7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v</w:t>
                            </w:r>
                            <w:r w:rsidR="00EB34F5" w:rsidRPr="00F46E7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isit our website</w:t>
                            </w:r>
                            <w:r w:rsidR="0088131F" w:rsidRPr="00F46E7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76B33CF1" w14:textId="174DC7D2" w:rsidR="00EB34F5" w:rsidRPr="0056284F" w:rsidRDefault="00EB34F5" w:rsidP="00EB34F5">
                            <w:pPr>
                              <w:jc w:val="center"/>
                              <w:rPr>
                                <w:rFonts w:ascii="Arial" w:hAnsi="Arial" w:cs="Arial"/>
                                <w:color w:val="800000"/>
                                <w:sz w:val="28"/>
                                <w:szCs w:val="28"/>
                              </w:rPr>
                            </w:pPr>
                            <w:r w:rsidRPr="0056284F">
                              <w:rPr>
                                <w:rFonts w:ascii="Arial" w:hAnsi="Arial" w:cs="Arial"/>
                                <w:color w:val="800000"/>
                                <w:sz w:val="28"/>
                                <w:szCs w:val="28"/>
                              </w:rPr>
                              <w:t>www. HCGSTX.org</w:t>
                            </w:r>
                          </w:p>
                          <w:p w14:paraId="1DF78A79" w14:textId="3C880CDD" w:rsidR="0088131F" w:rsidRPr="00EB1307" w:rsidRDefault="0088131F" w:rsidP="00EB34F5">
                            <w:pPr>
                              <w:jc w:val="center"/>
                              <w:rPr>
                                <w:rFonts w:ascii="Arial" w:hAnsi="Arial" w:cs="Arial"/>
                                <w:color w:val="2E74B5" w:themeColor="accent5" w:themeShade="BF"/>
                              </w:rPr>
                            </w:pPr>
                          </w:p>
                          <w:p w14:paraId="7AAEFFC1" w14:textId="77777777" w:rsidR="0088131F" w:rsidRPr="00F46E79" w:rsidRDefault="0088131F" w:rsidP="00EB1307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46E79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Entire site is word searchable</w:t>
                            </w:r>
                          </w:p>
                          <w:p w14:paraId="4A624A02" w14:textId="26967B89" w:rsidR="0088131F" w:rsidRPr="00F46E79" w:rsidRDefault="0088131F" w:rsidP="00EB1307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46E79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as are most of the databases.</w:t>
                            </w:r>
                          </w:p>
                          <w:p w14:paraId="52AD762D" w14:textId="773105DC" w:rsidR="00BD7CD4" w:rsidRPr="00EB1307" w:rsidRDefault="00BD7CD4" w:rsidP="00BD7C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2EBAB498" w14:textId="7DEF8C75" w:rsidR="00EB34F5" w:rsidRPr="00EB1307" w:rsidRDefault="00EB34F5" w:rsidP="00846E9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80"/>
                              <w:contextualSpacing w:val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B130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Online Library Catalogue 24/7</w:t>
                            </w:r>
                          </w:p>
                          <w:p w14:paraId="69EC55A5" w14:textId="692739E7" w:rsidR="00EB34F5" w:rsidRPr="00EB1307" w:rsidRDefault="00EB34F5" w:rsidP="00846E9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80"/>
                              <w:contextualSpacing w:val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B130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Links </w:t>
                            </w:r>
                            <w:r w:rsidR="00005DB5" w:rsidRPr="00EB130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to helpful information</w:t>
                            </w:r>
                          </w:p>
                          <w:p w14:paraId="20E53C32" w14:textId="71580FCF" w:rsidR="00005DB5" w:rsidRPr="00EB1307" w:rsidRDefault="00005DB5" w:rsidP="00846E9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80"/>
                              <w:contextualSpacing w:val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B130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Inventoried Archives</w:t>
                            </w:r>
                          </w:p>
                          <w:p w14:paraId="5A63782D" w14:textId="4572D405" w:rsidR="00005DB5" w:rsidRPr="00EB1307" w:rsidRDefault="00005DB5" w:rsidP="00846E9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80"/>
                              <w:contextualSpacing w:val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B130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Upcoming Events</w:t>
                            </w:r>
                          </w:p>
                          <w:p w14:paraId="613CA5AC" w14:textId="6C2436D2" w:rsidR="00005DB5" w:rsidRPr="00EB1307" w:rsidRDefault="00005DB5" w:rsidP="00846E9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80"/>
                              <w:contextualSpacing w:val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B130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Research Services</w:t>
                            </w:r>
                          </w:p>
                          <w:p w14:paraId="56D1BF3F" w14:textId="6483D5E7" w:rsidR="00005DB5" w:rsidRPr="00EB1307" w:rsidRDefault="00005DB5" w:rsidP="00846E9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80"/>
                              <w:contextualSpacing w:val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B130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Society Information</w:t>
                            </w:r>
                          </w:p>
                          <w:p w14:paraId="30B1DC81" w14:textId="1A9FCAEB" w:rsidR="00005DB5" w:rsidRPr="00EB1307" w:rsidRDefault="00005DB5" w:rsidP="00846E9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80"/>
                              <w:contextualSpacing w:val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B130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HCGS Publications for sale</w:t>
                            </w:r>
                          </w:p>
                          <w:p w14:paraId="7F384D8E" w14:textId="0793FB45" w:rsidR="00005DB5" w:rsidRPr="00EB1307" w:rsidRDefault="00005DB5" w:rsidP="00846E9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80"/>
                              <w:contextualSpacing w:val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B130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Applications for Pioneer and </w:t>
                            </w:r>
                          </w:p>
                          <w:p w14:paraId="531B34E5" w14:textId="12C0CB5F" w:rsidR="00005DB5" w:rsidRPr="00EB1307" w:rsidRDefault="00005DB5" w:rsidP="00846E97">
                            <w:pPr>
                              <w:pStyle w:val="ListParagraph"/>
                              <w:spacing w:after="80"/>
                              <w:contextualSpacing w:val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B130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First Family Certificates</w:t>
                            </w:r>
                          </w:p>
                          <w:p w14:paraId="0946B955" w14:textId="25F8E72F" w:rsidR="00005DB5" w:rsidRPr="00EB1307" w:rsidRDefault="00005DB5" w:rsidP="00846E9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80"/>
                              <w:contextualSpacing w:val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B130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Cemetery Records</w:t>
                            </w:r>
                          </w:p>
                          <w:p w14:paraId="58C9B77C" w14:textId="0EB2DFAC" w:rsidR="00005DB5" w:rsidRPr="00EB1307" w:rsidRDefault="00005DB5" w:rsidP="00846E9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80"/>
                              <w:contextualSpacing w:val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B130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Online Records</w:t>
                            </w:r>
                          </w:p>
                          <w:p w14:paraId="7F3B78E9" w14:textId="3E91BA2A" w:rsidR="00005DB5" w:rsidRPr="00EB1307" w:rsidRDefault="00005DB5" w:rsidP="00EB130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60"/>
                              <w:contextualSpacing w:val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B130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Membership application</w:t>
                            </w:r>
                          </w:p>
                          <w:p w14:paraId="546FEDE7" w14:textId="77777777" w:rsidR="00005DB5" w:rsidRPr="00EB1307" w:rsidRDefault="00005DB5" w:rsidP="00846E9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contextualSpacing w:val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B130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Members Only Content – </w:t>
                            </w:r>
                          </w:p>
                          <w:p w14:paraId="779FA5A3" w14:textId="7D124496" w:rsidR="00005DB5" w:rsidRPr="00EB1307" w:rsidRDefault="00005DB5" w:rsidP="00846E97">
                            <w:pPr>
                              <w:pStyle w:val="ListParagraph"/>
                              <w:contextualSpacing w:val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B130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Be sure to click  this to see</w:t>
                            </w:r>
                          </w:p>
                          <w:p w14:paraId="0A84C9FA" w14:textId="14E37D3F" w:rsidR="00005DB5" w:rsidRPr="00EB1307" w:rsidRDefault="0088131F" w:rsidP="00846E97">
                            <w:pPr>
                              <w:pStyle w:val="ListParagraph"/>
                              <w:contextualSpacing w:val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B130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</w:t>
                            </w:r>
                            <w:r w:rsidR="00005DB5" w:rsidRPr="00EB130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hat is available</w:t>
                            </w:r>
                            <w:r w:rsidRPr="00EB130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  <w:r w:rsidR="00005DB5" w:rsidRPr="00EB130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B130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</w:t>
                            </w:r>
                            <w:r w:rsidR="00005DB5" w:rsidRPr="00EB130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nd </w:t>
                            </w:r>
                            <w:r w:rsidRPr="00EB130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check back often as </w:t>
                            </w:r>
                            <w:r w:rsidR="00005DB5" w:rsidRPr="00EB130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we continue</w:t>
                            </w:r>
                            <w:r w:rsidRPr="00EB130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t</w:t>
                            </w:r>
                            <w:r w:rsidR="00005DB5" w:rsidRPr="00EB130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 add more databases</w:t>
                            </w:r>
                            <w:r w:rsidRPr="00EB130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9877B" id="_x0000_s1039" type="#_x0000_t202" style="position:absolute;margin-left:0;margin-top:101.5pt;width:239.75pt;height:437.75pt;z-index:2517099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" filled="f" stroked="f">
                <v:textbox>
                  <w:txbxContent>
                    <w:p w14:paraId="5AFFE11D" w14:textId="77777777" w:rsidR="004806BC" w:rsidRPr="004806BC" w:rsidRDefault="004806BC" w:rsidP="00BD7CD4">
                      <w:pPr>
                        <w:jc w:val="center"/>
                        <w:rPr>
                          <w:rFonts w:ascii="Arial Black" w:hAnsi="Arial Black" w:cs="Aharoni"/>
                          <w:b/>
                          <w:i/>
                          <w:sz w:val="28"/>
                          <w:szCs w:val="28"/>
                        </w:rPr>
                      </w:pPr>
                    </w:p>
                    <w:p w14:paraId="03EDEE0E" w14:textId="2A9E7F92" w:rsidR="00191668" w:rsidRPr="00324FB5" w:rsidRDefault="00BD7CD4" w:rsidP="00BD7CD4">
                      <w:pPr>
                        <w:jc w:val="center"/>
                        <w:rPr>
                          <w:rFonts w:ascii="Arial Black" w:hAnsi="Arial Black" w:cs="Arial"/>
                          <w:b/>
                          <w:i/>
                          <w:sz w:val="30"/>
                          <w:szCs w:val="30"/>
                        </w:rPr>
                      </w:pPr>
                      <w:r w:rsidRPr="00324FB5">
                        <w:rPr>
                          <w:rFonts w:ascii="Arial Black" w:hAnsi="Arial Black" w:cs="Arial"/>
                          <w:b/>
                          <w:i/>
                          <w:sz w:val="30"/>
                          <w:szCs w:val="30"/>
                        </w:rPr>
                        <w:t>Online Resources</w:t>
                      </w:r>
                    </w:p>
                    <w:p w14:paraId="1D90DBB5" w14:textId="59497629" w:rsidR="00EB34F5" w:rsidRPr="00EB1307" w:rsidRDefault="00EB34F5" w:rsidP="00BD7CD4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</w:rPr>
                      </w:pPr>
                    </w:p>
                    <w:p w14:paraId="7246E0B4" w14:textId="104CC32D" w:rsidR="00EB34F5" w:rsidRPr="00F46E79" w:rsidRDefault="00EB34F5" w:rsidP="00EB34F5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46E79">
                        <w:rPr>
                          <w:rFonts w:ascii="Arial" w:hAnsi="Arial" w:cs="Arial"/>
                          <w:sz w:val="28"/>
                          <w:szCs w:val="28"/>
                        </w:rPr>
                        <w:t>To access our online content</w:t>
                      </w:r>
                    </w:p>
                    <w:p w14:paraId="6BE854BC" w14:textId="1540BC28" w:rsidR="00EB34F5" w:rsidRPr="00F46E79" w:rsidRDefault="006F422B" w:rsidP="00EB34F5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46E79">
                        <w:rPr>
                          <w:rFonts w:ascii="Arial" w:hAnsi="Arial" w:cs="Arial"/>
                          <w:sz w:val="28"/>
                          <w:szCs w:val="28"/>
                        </w:rPr>
                        <w:t>v</w:t>
                      </w:r>
                      <w:r w:rsidR="00EB34F5" w:rsidRPr="00F46E79">
                        <w:rPr>
                          <w:rFonts w:ascii="Arial" w:hAnsi="Arial" w:cs="Arial"/>
                          <w:sz w:val="28"/>
                          <w:szCs w:val="28"/>
                        </w:rPr>
                        <w:t>isit our website</w:t>
                      </w:r>
                      <w:r w:rsidR="0088131F" w:rsidRPr="00F46E79">
                        <w:rPr>
                          <w:rFonts w:ascii="Arial" w:hAnsi="Arial" w:cs="Arial"/>
                          <w:sz w:val="28"/>
                          <w:szCs w:val="28"/>
                        </w:rPr>
                        <w:t>:</w:t>
                      </w:r>
                    </w:p>
                    <w:p w14:paraId="76B33CF1" w14:textId="174DC7D2" w:rsidR="00EB34F5" w:rsidRPr="0056284F" w:rsidRDefault="00EB34F5" w:rsidP="00EB34F5">
                      <w:pPr>
                        <w:jc w:val="center"/>
                        <w:rPr>
                          <w:rFonts w:ascii="Arial" w:hAnsi="Arial" w:cs="Arial"/>
                          <w:color w:val="800000"/>
                          <w:sz w:val="28"/>
                          <w:szCs w:val="28"/>
                        </w:rPr>
                      </w:pPr>
                      <w:r w:rsidRPr="0056284F">
                        <w:rPr>
                          <w:rFonts w:ascii="Arial" w:hAnsi="Arial" w:cs="Arial"/>
                          <w:color w:val="800000"/>
                          <w:sz w:val="28"/>
                          <w:szCs w:val="28"/>
                        </w:rPr>
                        <w:t>www. HCGSTX.org</w:t>
                      </w:r>
                    </w:p>
                    <w:p w14:paraId="1DF78A79" w14:textId="3C880CDD" w:rsidR="0088131F" w:rsidRPr="00EB1307" w:rsidRDefault="0088131F" w:rsidP="00EB34F5">
                      <w:pPr>
                        <w:jc w:val="center"/>
                        <w:rPr>
                          <w:rFonts w:ascii="Arial" w:hAnsi="Arial" w:cs="Arial"/>
                          <w:color w:val="2E74B5" w:themeColor="accent5" w:themeShade="BF"/>
                        </w:rPr>
                      </w:pPr>
                    </w:p>
                    <w:p w14:paraId="7AAEFFC1" w14:textId="77777777" w:rsidR="0088131F" w:rsidRPr="00F46E79" w:rsidRDefault="0088131F" w:rsidP="00EB1307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F46E79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Entire site is word searchable</w:t>
                      </w:r>
                    </w:p>
                    <w:p w14:paraId="4A624A02" w14:textId="26967B89" w:rsidR="0088131F" w:rsidRPr="00F46E79" w:rsidRDefault="0088131F" w:rsidP="00EB1307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F46E79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as are most of the databases.</w:t>
                      </w:r>
                    </w:p>
                    <w:p w14:paraId="52AD762D" w14:textId="773105DC" w:rsidR="00BD7CD4" w:rsidRPr="00EB1307" w:rsidRDefault="00BD7CD4" w:rsidP="00BD7CD4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</w:pPr>
                    </w:p>
                    <w:p w14:paraId="2EBAB498" w14:textId="7DEF8C75" w:rsidR="00EB34F5" w:rsidRPr="00EB1307" w:rsidRDefault="00EB34F5" w:rsidP="00846E9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80"/>
                        <w:contextualSpacing w:val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B1307">
                        <w:rPr>
                          <w:rFonts w:ascii="Arial" w:hAnsi="Arial" w:cs="Arial"/>
                          <w:sz w:val="22"/>
                          <w:szCs w:val="22"/>
                        </w:rPr>
                        <w:t>Online Library Catalogue 24/7</w:t>
                      </w:r>
                    </w:p>
                    <w:p w14:paraId="69EC55A5" w14:textId="692739E7" w:rsidR="00EB34F5" w:rsidRPr="00EB1307" w:rsidRDefault="00EB34F5" w:rsidP="00846E9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80"/>
                        <w:contextualSpacing w:val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B130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Links </w:t>
                      </w:r>
                      <w:r w:rsidR="00005DB5" w:rsidRPr="00EB1307">
                        <w:rPr>
                          <w:rFonts w:ascii="Arial" w:hAnsi="Arial" w:cs="Arial"/>
                          <w:sz w:val="22"/>
                          <w:szCs w:val="22"/>
                        </w:rPr>
                        <w:t>to helpful information</w:t>
                      </w:r>
                    </w:p>
                    <w:p w14:paraId="20E53C32" w14:textId="71580FCF" w:rsidR="00005DB5" w:rsidRPr="00EB1307" w:rsidRDefault="00005DB5" w:rsidP="00846E9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80"/>
                        <w:contextualSpacing w:val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B1307">
                        <w:rPr>
                          <w:rFonts w:ascii="Arial" w:hAnsi="Arial" w:cs="Arial"/>
                          <w:sz w:val="22"/>
                          <w:szCs w:val="22"/>
                        </w:rPr>
                        <w:t>Inventoried Archives</w:t>
                      </w:r>
                    </w:p>
                    <w:p w14:paraId="5A63782D" w14:textId="4572D405" w:rsidR="00005DB5" w:rsidRPr="00EB1307" w:rsidRDefault="00005DB5" w:rsidP="00846E9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80"/>
                        <w:contextualSpacing w:val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B1307">
                        <w:rPr>
                          <w:rFonts w:ascii="Arial" w:hAnsi="Arial" w:cs="Arial"/>
                          <w:sz w:val="22"/>
                          <w:szCs w:val="22"/>
                        </w:rPr>
                        <w:t>Upcoming Events</w:t>
                      </w:r>
                    </w:p>
                    <w:p w14:paraId="613CA5AC" w14:textId="6C2436D2" w:rsidR="00005DB5" w:rsidRPr="00EB1307" w:rsidRDefault="00005DB5" w:rsidP="00846E9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80"/>
                        <w:contextualSpacing w:val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B1307">
                        <w:rPr>
                          <w:rFonts w:ascii="Arial" w:hAnsi="Arial" w:cs="Arial"/>
                          <w:sz w:val="22"/>
                          <w:szCs w:val="22"/>
                        </w:rPr>
                        <w:t>Research Services</w:t>
                      </w:r>
                    </w:p>
                    <w:p w14:paraId="56D1BF3F" w14:textId="6483D5E7" w:rsidR="00005DB5" w:rsidRPr="00EB1307" w:rsidRDefault="00005DB5" w:rsidP="00846E9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80"/>
                        <w:contextualSpacing w:val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B1307">
                        <w:rPr>
                          <w:rFonts w:ascii="Arial" w:hAnsi="Arial" w:cs="Arial"/>
                          <w:sz w:val="22"/>
                          <w:szCs w:val="22"/>
                        </w:rPr>
                        <w:t>Society Information</w:t>
                      </w:r>
                    </w:p>
                    <w:p w14:paraId="30B1DC81" w14:textId="1A9FCAEB" w:rsidR="00005DB5" w:rsidRPr="00EB1307" w:rsidRDefault="00005DB5" w:rsidP="00846E9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80"/>
                        <w:contextualSpacing w:val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B1307">
                        <w:rPr>
                          <w:rFonts w:ascii="Arial" w:hAnsi="Arial" w:cs="Arial"/>
                          <w:sz w:val="22"/>
                          <w:szCs w:val="22"/>
                        </w:rPr>
                        <w:t>HCGS Publications for sale</w:t>
                      </w:r>
                    </w:p>
                    <w:p w14:paraId="7F384D8E" w14:textId="0793FB45" w:rsidR="00005DB5" w:rsidRPr="00EB1307" w:rsidRDefault="00005DB5" w:rsidP="00846E9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80"/>
                        <w:contextualSpacing w:val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B130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Applications for Pioneer and </w:t>
                      </w:r>
                    </w:p>
                    <w:p w14:paraId="531B34E5" w14:textId="12C0CB5F" w:rsidR="00005DB5" w:rsidRPr="00EB1307" w:rsidRDefault="00005DB5" w:rsidP="00846E97">
                      <w:pPr>
                        <w:pStyle w:val="ListParagraph"/>
                        <w:spacing w:after="80"/>
                        <w:contextualSpacing w:val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B1307">
                        <w:rPr>
                          <w:rFonts w:ascii="Arial" w:hAnsi="Arial" w:cs="Arial"/>
                          <w:sz w:val="22"/>
                          <w:szCs w:val="22"/>
                        </w:rPr>
                        <w:t>First Family Certificates</w:t>
                      </w:r>
                    </w:p>
                    <w:p w14:paraId="0946B955" w14:textId="25F8E72F" w:rsidR="00005DB5" w:rsidRPr="00EB1307" w:rsidRDefault="00005DB5" w:rsidP="00846E9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80"/>
                        <w:contextualSpacing w:val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B1307">
                        <w:rPr>
                          <w:rFonts w:ascii="Arial" w:hAnsi="Arial" w:cs="Arial"/>
                          <w:sz w:val="22"/>
                          <w:szCs w:val="22"/>
                        </w:rPr>
                        <w:t>Cemetery Records</w:t>
                      </w:r>
                    </w:p>
                    <w:p w14:paraId="58C9B77C" w14:textId="0EB2DFAC" w:rsidR="00005DB5" w:rsidRPr="00EB1307" w:rsidRDefault="00005DB5" w:rsidP="00846E9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80"/>
                        <w:contextualSpacing w:val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B1307">
                        <w:rPr>
                          <w:rFonts w:ascii="Arial" w:hAnsi="Arial" w:cs="Arial"/>
                          <w:sz w:val="22"/>
                          <w:szCs w:val="22"/>
                        </w:rPr>
                        <w:t>Online Records</w:t>
                      </w:r>
                    </w:p>
                    <w:p w14:paraId="7F3B78E9" w14:textId="3E91BA2A" w:rsidR="00005DB5" w:rsidRPr="00EB1307" w:rsidRDefault="00005DB5" w:rsidP="00EB130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60"/>
                        <w:contextualSpacing w:val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B1307">
                        <w:rPr>
                          <w:rFonts w:ascii="Arial" w:hAnsi="Arial" w:cs="Arial"/>
                          <w:sz w:val="22"/>
                          <w:szCs w:val="22"/>
                        </w:rPr>
                        <w:t>Membership application</w:t>
                      </w:r>
                    </w:p>
                    <w:p w14:paraId="546FEDE7" w14:textId="77777777" w:rsidR="00005DB5" w:rsidRPr="00EB1307" w:rsidRDefault="00005DB5" w:rsidP="00846E9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contextualSpacing w:val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B130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Members Only Content – </w:t>
                      </w:r>
                    </w:p>
                    <w:p w14:paraId="779FA5A3" w14:textId="7D124496" w:rsidR="00005DB5" w:rsidRPr="00EB1307" w:rsidRDefault="00005DB5" w:rsidP="00846E97">
                      <w:pPr>
                        <w:pStyle w:val="ListParagraph"/>
                        <w:contextualSpacing w:val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B1307">
                        <w:rPr>
                          <w:rFonts w:ascii="Arial" w:hAnsi="Arial" w:cs="Arial"/>
                          <w:sz w:val="22"/>
                          <w:szCs w:val="22"/>
                        </w:rPr>
                        <w:t>Be sure to click  this to see</w:t>
                      </w:r>
                    </w:p>
                    <w:p w14:paraId="0A84C9FA" w14:textId="14E37D3F" w:rsidR="00005DB5" w:rsidRPr="00EB1307" w:rsidRDefault="0088131F" w:rsidP="00846E97">
                      <w:pPr>
                        <w:pStyle w:val="ListParagraph"/>
                        <w:contextualSpacing w:val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B1307">
                        <w:rPr>
                          <w:rFonts w:ascii="Arial" w:hAnsi="Arial" w:cs="Arial"/>
                          <w:sz w:val="22"/>
                          <w:szCs w:val="22"/>
                        </w:rPr>
                        <w:t>w</w:t>
                      </w:r>
                      <w:r w:rsidR="00005DB5" w:rsidRPr="00EB1307">
                        <w:rPr>
                          <w:rFonts w:ascii="Arial" w:hAnsi="Arial" w:cs="Arial"/>
                          <w:sz w:val="22"/>
                          <w:szCs w:val="22"/>
                        </w:rPr>
                        <w:t>hat is available</w:t>
                      </w:r>
                      <w:r w:rsidRPr="00EB1307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  <w:r w:rsidR="00005DB5" w:rsidRPr="00EB130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Pr="00EB1307">
                        <w:rPr>
                          <w:rFonts w:ascii="Arial" w:hAnsi="Arial" w:cs="Arial"/>
                          <w:sz w:val="22"/>
                          <w:szCs w:val="22"/>
                        </w:rPr>
                        <w:t>A</w:t>
                      </w:r>
                      <w:r w:rsidR="00005DB5" w:rsidRPr="00EB130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nd </w:t>
                      </w:r>
                      <w:r w:rsidRPr="00EB130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check back often as </w:t>
                      </w:r>
                      <w:r w:rsidR="00005DB5" w:rsidRPr="00EB1307">
                        <w:rPr>
                          <w:rFonts w:ascii="Arial" w:hAnsi="Arial" w:cs="Arial"/>
                          <w:sz w:val="22"/>
                          <w:szCs w:val="22"/>
                        </w:rPr>
                        <w:t>we continue</w:t>
                      </w:r>
                      <w:r w:rsidRPr="00EB130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t</w:t>
                      </w:r>
                      <w:r w:rsidR="00005DB5" w:rsidRPr="00EB1307">
                        <w:rPr>
                          <w:rFonts w:ascii="Arial" w:hAnsi="Arial" w:cs="Arial"/>
                          <w:sz w:val="22"/>
                          <w:szCs w:val="22"/>
                        </w:rPr>
                        <w:t>o add more databases</w:t>
                      </w:r>
                      <w:r w:rsidRPr="00EB130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1668">
        <w:rPr>
          <w:noProof/>
        </w:rPr>
        <mc:AlternateContent>
          <mc:Choice Requires="wps">
            <w:drawing>
              <wp:anchor distT="36576" distB="36576" distL="36576" distR="36576" simplePos="0" relativeHeight="251685376" behindDoc="0" locked="0" layoutInCell="1" allowOverlap="1" wp14:anchorId="5CB474BC" wp14:editId="2240D70C">
                <wp:simplePos x="0" y="0"/>
                <wp:positionH relativeFrom="column">
                  <wp:posOffset>90377</wp:posOffset>
                </wp:positionH>
                <wp:positionV relativeFrom="page">
                  <wp:posOffset>1913860</wp:posOffset>
                </wp:positionV>
                <wp:extent cx="2912745" cy="5624092"/>
                <wp:effectExtent l="0" t="0" r="1905" b="0"/>
                <wp:wrapNone/>
                <wp:docPr id="8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2745" cy="56240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F0B529" w14:textId="50BBF853" w:rsidR="008B5AC0" w:rsidRDefault="008B5AC0" w:rsidP="008B5AC0">
                            <w:pPr>
                              <w:widowControl w:val="0"/>
                              <w:spacing w:line="440" w:lineRule="exact"/>
                              <w:rPr>
                                <w:rFonts w:ascii="Arial" w:hAnsi="Arial" w:cs="Arial"/>
                                <w:caps/>
                                <w:color w:val="2E3640"/>
                                <w:w w:val="90"/>
                                <w:sz w:val="16"/>
                                <w:szCs w:val="16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474BC" id="Text Box 24" o:spid="_x0000_s1040" type="#_x0000_t202" style="position:absolute;margin-left:7.1pt;margin-top:150.7pt;width:229.35pt;height:442.85pt;z-index:2516853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" filled="f" fillcolor="#fffffe" stroked="f" strokecolor="#212120" insetpen="t">
                <v:textbox inset="2.88pt,2.88pt,2.88pt,2.88pt">
                  <w:txbxContent>
                    <w:p w14:paraId="46F0B529" w14:textId="50BBF853" w:rsidR="008B5AC0" w:rsidRDefault="008B5AC0" w:rsidP="008B5AC0">
                      <w:pPr>
                        <w:widowControl w:val="0"/>
                        <w:spacing w:line="440" w:lineRule="exact"/>
                        <w:rPr>
                          <w:rFonts w:ascii="Arial" w:hAnsi="Arial" w:cs="Arial"/>
                          <w:caps/>
                          <w:color w:val="2E3640"/>
                          <w:w w:val="90"/>
                          <w:sz w:val="16"/>
                          <w:szCs w:val="16"/>
                          <w:lang w:val="en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807467">
        <w:rPr>
          <w:noProof/>
        </w:rPr>
        <mc:AlternateContent>
          <mc:Choice Requires="wps">
            <w:drawing>
              <wp:anchor distT="36576" distB="36576" distL="36576" distR="36576" simplePos="0" relativeHeight="251690496" behindDoc="1" locked="0" layoutInCell="1" allowOverlap="1" wp14:anchorId="0EB705F4" wp14:editId="21F4895D">
                <wp:simplePos x="0" y="0"/>
                <wp:positionH relativeFrom="column">
                  <wp:posOffset>3651885</wp:posOffset>
                </wp:positionH>
                <wp:positionV relativeFrom="page">
                  <wp:posOffset>2083435</wp:posOffset>
                </wp:positionV>
                <wp:extent cx="2710815" cy="5316220"/>
                <wp:effectExtent l="0" t="0" r="0" b="0"/>
                <wp:wrapNone/>
                <wp:docPr id="3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0815" cy="531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C105767" w14:textId="2A96B6C7" w:rsidR="008B5AC0" w:rsidRPr="00E87E4F" w:rsidRDefault="008B5AC0" w:rsidP="008B5AC0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rFonts w:ascii="Arial" w:hAnsi="Arial" w:cs="Arial"/>
                                <w:color w:val="2E3640"/>
                                <w:sz w:val="15"/>
                                <w:szCs w:val="15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705F4" id="Text Box 29" o:spid="_x0000_s1041" type="#_x0000_t202" style="position:absolute;margin-left:287.55pt;margin-top:164.05pt;width:213.45pt;height:418.6pt;z-index:-2516259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" filled="f" fillcolor="#fffffe" stroked="f" strokecolor="#212120" insetpen="t">
                <v:textbox inset="2.88pt,2.88pt,2.88pt,2.88pt">
                  <w:txbxContent>
                    <w:p w14:paraId="1C105767" w14:textId="2A96B6C7" w:rsidR="008B5AC0" w:rsidRPr="00E87E4F" w:rsidRDefault="008B5AC0" w:rsidP="008B5AC0">
                      <w:pPr>
                        <w:widowControl w:val="0"/>
                        <w:spacing w:line="280" w:lineRule="exact"/>
                        <w:jc w:val="both"/>
                        <w:rPr>
                          <w:rFonts w:ascii="Arial" w:hAnsi="Arial" w:cs="Arial"/>
                          <w:color w:val="2E3640"/>
                          <w:sz w:val="15"/>
                          <w:szCs w:val="15"/>
                          <w:lang w:val="es-E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E821E2" w:rsidSect="00BF7EA0">
      <w:pgSz w:w="15840" w:h="12240" w:orient="landscape" w:code="1"/>
      <w:pgMar w:top="360" w:right="360" w:bottom="360" w:left="36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B55585" w14:textId="77777777" w:rsidR="00DA5F8F" w:rsidRDefault="00DA5F8F" w:rsidP="00B22795">
      <w:r>
        <w:separator/>
      </w:r>
    </w:p>
  </w:endnote>
  <w:endnote w:type="continuationSeparator" w:id="0">
    <w:p w14:paraId="670DCFC5" w14:textId="77777777" w:rsidR="00DA5F8F" w:rsidRDefault="00DA5F8F" w:rsidP="00B227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A15405" w14:textId="77777777" w:rsidR="00DA5F8F" w:rsidRDefault="00DA5F8F" w:rsidP="00B22795">
      <w:r>
        <w:separator/>
      </w:r>
    </w:p>
  </w:footnote>
  <w:footnote w:type="continuationSeparator" w:id="0">
    <w:p w14:paraId="0D05D885" w14:textId="77777777" w:rsidR="00DA5F8F" w:rsidRDefault="00DA5F8F" w:rsidP="00B227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94161D"/>
    <w:multiLevelType w:val="hybridMultilevel"/>
    <w:tmpl w:val="07BE69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44ED2"/>
    <w:multiLevelType w:val="hybridMultilevel"/>
    <w:tmpl w:val="93F48C1C"/>
    <w:lvl w:ilvl="0" w:tplc="04090001">
      <w:start w:val="1"/>
      <w:numFmt w:val="bullet"/>
      <w:lvlText w:val=""/>
      <w:lvlJc w:val="left"/>
      <w:pPr>
        <w:ind w:left="1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abstractNum w:abstractNumId="2" w15:restartNumberingAfterBreak="0">
    <w:nsid w:val="21627147"/>
    <w:multiLevelType w:val="hybridMultilevel"/>
    <w:tmpl w:val="B8C042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7A4068"/>
    <w:multiLevelType w:val="hybridMultilevel"/>
    <w:tmpl w:val="54FE0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A26EE0"/>
    <w:multiLevelType w:val="hybridMultilevel"/>
    <w:tmpl w:val="56101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61539F"/>
    <w:multiLevelType w:val="hybridMultilevel"/>
    <w:tmpl w:val="8F8690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9C60598"/>
    <w:multiLevelType w:val="hybridMultilevel"/>
    <w:tmpl w:val="C7A6DA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AE147E"/>
    <w:multiLevelType w:val="hybridMultilevel"/>
    <w:tmpl w:val="B1D819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7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7E4F"/>
    <w:rsid w:val="00002DD1"/>
    <w:rsid w:val="00005DB5"/>
    <w:rsid w:val="000118B9"/>
    <w:rsid w:val="00054852"/>
    <w:rsid w:val="000C1E40"/>
    <w:rsid w:val="000D247E"/>
    <w:rsid w:val="000F3B5A"/>
    <w:rsid w:val="001170E2"/>
    <w:rsid w:val="00131B61"/>
    <w:rsid w:val="0013213D"/>
    <w:rsid w:val="00164834"/>
    <w:rsid w:val="00191668"/>
    <w:rsid w:val="00194B1B"/>
    <w:rsid w:val="00195940"/>
    <w:rsid w:val="001A5096"/>
    <w:rsid w:val="001B326D"/>
    <w:rsid w:val="001B4013"/>
    <w:rsid w:val="001C25C4"/>
    <w:rsid w:val="001E2F8F"/>
    <w:rsid w:val="00203711"/>
    <w:rsid w:val="0026582F"/>
    <w:rsid w:val="002E610C"/>
    <w:rsid w:val="00315B2C"/>
    <w:rsid w:val="003245F4"/>
    <w:rsid w:val="00324FB5"/>
    <w:rsid w:val="0035722A"/>
    <w:rsid w:val="003842F6"/>
    <w:rsid w:val="00387D6A"/>
    <w:rsid w:val="003B7DE5"/>
    <w:rsid w:val="003D5E3A"/>
    <w:rsid w:val="00405B3F"/>
    <w:rsid w:val="004378A8"/>
    <w:rsid w:val="004402F7"/>
    <w:rsid w:val="0044235D"/>
    <w:rsid w:val="0045319D"/>
    <w:rsid w:val="0045536E"/>
    <w:rsid w:val="0046180A"/>
    <w:rsid w:val="00475633"/>
    <w:rsid w:val="00476637"/>
    <w:rsid w:val="004804CC"/>
    <w:rsid w:val="004806BC"/>
    <w:rsid w:val="00487905"/>
    <w:rsid w:val="004B395E"/>
    <w:rsid w:val="004B4C78"/>
    <w:rsid w:val="004E3A44"/>
    <w:rsid w:val="00520A2F"/>
    <w:rsid w:val="0056284F"/>
    <w:rsid w:val="005A092D"/>
    <w:rsid w:val="005B3CB3"/>
    <w:rsid w:val="005D7E34"/>
    <w:rsid w:val="005E1402"/>
    <w:rsid w:val="005E68E0"/>
    <w:rsid w:val="005F70E4"/>
    <w:rsid w:val="00606D3B"/>
    <w:rsid w:val="00652EED"/>
    <w:rsid w:val="006A77C4"/>
    <w:rsid w:val="006F422B"/>
    <w:rsid w:val="006F6ED9"/>
    <w:rsid w:val="0070237B"/>
    <w:rsid w:val="007314AB"/>
    <w:rsid w:val="007451CC"/>
    <w:rsid w:val="00746B62"/>
    <w:rsid w:val="00764B6E"/>
    <w:rsid w:val="00765B2C"/>
    <w:rsid w:val="007829AE"/>
    <w:rsid w:val="007A4150"/>
    <w:rsid w:val="007C2C5E"/>
    <w:rsid w:val="007E15E9"/>
    <w:rsid w:val="00807467"/>
    <w:rsid w:val="008468BC"/>
    <w:rsid w:val="00846E97"/>
    <w:rsid w:val="0088131F"/>
    <w:rsid w:val="00883530"/>
    <w:rsid w:val="008B0E66"/>
    <w:rsid w:val="008B5AC0"/>
    <w:rsid w:val="008C0715"/>
    <w:rsid w:val="008C31BC"/>
    <w:rsid w:val="008D43D6"/>
    <w:rsid w:val="008D61D7"/>
    <w:rsid w:val="008F69D1"/>
    <w:rsid w:val="00903C00"/>
    <w:rsid w:val="00904EDB"/>
    <w:rsid w:val="009173A5"/>
    <w:rsid w:val="00935D7F"/>
    <w:rsid w:val="00951A4C"/>
    <w:rsid w:val="00967AD2"/>
    <w:rsid w:val="00A10B06"/>
    <w:rsid w:val="00A13B12"/>
    <w:rsid w:val="00A66CD8"/>
    <w:rsid w:val="00A818EE"/>
    <w:rsid w:val="00A87319"/>
    <w:rsid w:val="00AB49F9"/>
    <w:rsid w:val="00AC35A2"/>
    <w:rsid w:val="00AC3E7C"/>
    <w:rsid w:val="00AC723D"/>
    <w:rsid w:val="00AD7A42"/>
    <w:rsid w:val="00B024DE"/>
    <w:rsid w:val="00B22795"/>
    <w:rsid w:val="00B50BBD"/>
    <w:rsid w:val="00B51885"/>
    <w:rsid w:val="00B5704F"/>
    <w:rsid w:val="00B60FD8"/>
    <w:rsid w:val="00BD7CD4"/>
    <w:rsid w:val="00BE38A5"/>
    <w:rsid w:val="00BF7EA0"/>
    <w:rsid w:val="00C33500"/>
    <w:rsid w:val="00C618DA"/>
    <w:rsid w:val="00C92D95"/>
    <w:rsid w:val="00CA0A27"/>
    <w:rsid w:val="00D2272D"/>
    <w:rsid w:val="00D41C60"/>
    <w:rsid w:val="00D56023"/>
    <w:rsid w:val="00D57DDA"/>
    <w:rsid w:val="00D86835"/>
    <w:rsid w:val="00DA26F4"/>
    <w:rsid w:val="00DA5F8F"/>
    <w:rsid w:val="00DB5BC4"/>
    <w:rsid w:val="00DD1AAA"/>
    <w:rsid w:val="00DE20EB"/>
    <w:rsid w:val="00E361F6"/>
    <w:rsid w:val="00E3696E"/>
    <w:rsid w:val="00E469C0"/>
    <w:rsid w:val="00E65CBA"/>
    <w:rsid w:val="00E821E2"/>
    <w:rsid w:val="00E87E4F"/>
    <w:rsid w:val="00EB1307"/>
    <w:rsid w:val="00EB34F5"/>
    <w:rsid w:val="00EC6963"/>
    <w:rsid w:val="00EE4B78"/>
    <w:rsid w:val="00F01175"/>
    <w:rsid w:val="00F25311"/>
    <w:rsid w:val="00F46E79"/>
    <w:rsid w:val="00F833B1"/>
    <w:rsid w:val="00FD0F2A"/>
    <w:rsid w:val="00FF4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524E759"/>
  <w15:chartTrackingRefBased/>
  <w15:docId w15:val="{77B6685F-27A1-4F60-9905-A4D728375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F7EA0"/>
    <w:rPr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67AD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B4C78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rsid w:val="00C33500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rsid w:val="00B227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22795"/>
    <w:rPr>
      <w:color w:val="212120"/>
      <w:kern w:val="28"/>
    </w:rPr>
  </w:style>
  <w:style w:type="paragraph" w:styleId="Footer">
    <w:name w:val="footer"/>
    <w:basedOn w:val="Normal"/>
    <w:link w:val="FooterChar"/>
    <w:rsid w:val="00B227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B22795"/>
    <w:rPr>
      <w:color w:val="212120"/>
      <w:kern w:val="28"/>
    </w:rPr>
  </w:style>
  <w:style w:type="paragraph" w:styleId="BalloonText">
    <w:name w:val="Balloon Text"/>
    <w:basedOn w:val="Normal"/>
    <w:link w:val="BalloonTextChar"/>
    <w:rsid w:val="00E87E4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E87E4F"/>
    <w:rPr>
      <w:rFonts w:ascii="Segoe UI" w:hAnsi="Segoe UI" w:cs="Segoe UI"/>
      <w:color w:val="212120"/>
      <w:kern w:val="28"/>
      <w:sz w:val="18"/>
      <w:szCs w:val="18"/>
    </w:rPr>
  </w:style>
  <w:style w:type="paragraph" w:styleId="NoSpacing">
    <w:name w:val="No Spacing"/>
    <w:uiPriority w:val="1"/>
    <w:qFormat/>
    <w:rsid w:val="00164834"/>
    <w:rPr>
      <w:color w:val="212120"/>
      <w:kern w:val="28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002DD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C35A2"/>
    <w:pPr>
      <w:ind w:left="720"/>
      <w:contextualSpacing/>
    </w:pPr>
  </w:style>
  <w:style w:type="paragraph" w:styleId="Title">
    <w:name w:val="Title"/>
    <w:basedOn w:val="Normal"/>
    <w:next w:val="Normal"/>
    <w:link w:val="TitleChar"/>
    <w:qFormat/>
    <w:rsid w:val="00DB5BC4"/>
    <w:pPr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DB5BC4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cgstx@suddenlinkmail.com" TargetMode="External"/><Relationship Id="rId13" Type="http://schemas.openxmlformats.org/officeDocument/2006/relationships/hyperlink" Target="mailto:hcgstx@suddenlinkmail.com" TargetMode="External"/><Relationship Id="rId18" Type="http://schemas.microsoft.com/office/2007/relationships/hdphoto" Target="media/hdphoto2.wdp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mailto:hcgstx@suddenlinkmail.com" TargetMode="External"/><Relationship Id="rId14" Type="http://schemas.openxmlformats.org/officeDocument/2006/relationships/hyperlink" Target="mailto:hcgstx@suddenlinkmail.com" TargetMode="External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bydoll\AppData\Roaming\Microsoft\Templates\Technology%20business%20brochure%20(tri-fold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1C76E1-ED2D-4EEB-88F2-6294A63B0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Technology business brochure (tri-fold)</Template>
  <TotalTime>24</TotalTime>
  <Pages>2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Links>
    <vt:vector size="12" baseType="variant">
      <vt:variant>
        <vt:i4>3407985</vt:i4>
      </vt:variant>
      <vt:variant>
        <vt:i4>-1</vt:i4>
      </vt:variant>
      <vt:variant>
        <vt:i4>1027</vt:i4>
      </vt:variant>
      <vt:variant>
        <vt:i4>1</vt:i4>
      </vt:variant>
      <vt:variant>
        <vt:lpwstr>C:\Documents and Settings\tamic\Desktop\TC999D\TC9990102D-PB\TC9990102-IMG02.jpg</vt:lpwstr>
      </vt:variant>
      <vt:variant>
        <vt:lpwstr/>
      </vt:variant>
      <vt:variant>
        <vt:i4>3276913</vt:i4>
      </vt:variant>
      <vt:variant>
        <vt:i4>-1</vt:i4>
      </vt:variant>
      <vt:variant>
        <vt:i4>1028</vt:i4>
      </vt:variant>
      <vt:variant>
        <vt:i4>1</vt:i4>
      </vt:variant>
      <vt:variant>
        <vt:lpwstr>C:\Documents and Settings\tamic\Desktop\TC999D\TC9990102D-PB\TC9990102-IMG04.jpg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Rex Stovall</cp:lastModifiedBy>
  <cp:revision>4</cp:revision>
  <cp:lastPrinted>2019-03-24T03:37:00Z</cp:lastPrinted>
  <dcterms:created xsi:type="dcterms:W3CDTF">2019-03-24T03:58:00Z</dcterms:created>
  <dcterms:modified xsi:type="dcterms:W3CDTF">2019-03-24T04:22:00Z</dcterms:modified>
</cp:coreProperties>
</file>